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14" w:type="dxa"/>
        <w:tblLayout w:type="fixed"/>
        <w:tblLook w:val="01E0" w:firstRow="1" w:lastRow="1" w:firstColumn="1" w:lastColumn="1" w:noHBand="0" w:noVBand="0"/>
      </w:tblPr>
      <w:tblGrid>
        <w:gridCol w:w="9214"/>
      </w:tblGrid>
      <w:tr w:rsidR="00E45D9B" w14:paraId="42C7EFD3" w14:textId="77777777" w:rsidTr="00963234">
        <w:trPr>
          <w:trHeight w:val="993"/>
        </w:trPr>
        <w:tc>
          <w:tcPr>
            <w:tcW w:w="9214" w:type="dxa"/>
          </w:tcPr>
          <w:p w14:paraId="0E99F13A" w14:textId="77777777" w:rsidR="00E45D9B" w:rsidRPr="00986FB7" w:rsidRDefault="00E45D9B" w:rsidP="00986FB7"/>
        </w:tc>
      </w:tr>
      <w:tr w:rsidR="00E45D9B" w14:paraId="6D460C4F" w14:textId="77777777" w:rsidTr="00CE6D12">
        <w:tc>
          <w:tcPr>
            <w:tcW w:w="9214" w:type="dxa"/>
          </w:tcPr>
          <w:p w14:paraId="0B483C82" w14:textId="77777777" w:rsidR="00E45D9B" w:rsidRPr="00507881" w:rsidRDefault="00DF1C1F" w:rsidP="00DB3DF5">
            <w:pPr>
              <w:pStyle w:val="Cm"/>
            </w:pPr>
            <w:r>
              <w:t>Title</w:t>
            </w:r>
          </w:p>
        </w:tc>
      </w:tr>
      <w:tr w:rsidR="00E45D9B" w14:paraId="16CC7C96" w14:textId="77777777" w:rsidTr="00CE6D12">
        <w:tc>
          <w:tcPr>
            <w:tcW w:w="9214" w:type="dxa"/>
          </w:tcPr>
          <w:p w14:paraId="33531EAC" w14:textId="77777777" w:rsidR="00E45D9B" w:rsidRPr="00507881" w:rsidRDefault="00203BF9" w:rsidP="00222640">
            <w:pPr>
              <w:pStyle w:val="Alcm"/>
            </w:pPr>
            <w:r>
              <w:t>Subtitle</w:t>
            </w:r>
          </w:p>
        </w:tc>
      </w:tr>
      <w:tr w:rsidR="0056730E" w14:paraId="12C08542" w14:textId="77777777" w:rsidTr="00CE6D12">
        <w:tc>
          <w:tcPr>
            <w:tcW w:w="9214" w:type="dxa"/>
          </w:tcPr>
          <w:p w14:paraId="3DD440A3" w14:textId="77777777" w:rsidR="0056730E" w:rsidRDefault="00DF1C1F" w:rsidP="00FF4B03">
            <w:pPr>
              <w:pStyle w:val="Author"/>
            </w:pPr>
            <w:r>
              <w:t>Author</w:t>
            </w:r>
            <w:r w:rsidR="00931BCE" w:rsidRPr="008646C9">
              <w:rPr>
                <w:noProof/>
                <w:vertAlign w:val="superscript"/>
              </w:rPr>
              <w:t xml:space="preserve"> </w:t>
            </w:r>
            <w:r w:rsidR="0056730E" w:rsidRPr="0056730E">
              <w:rPr>
                <w:noProof/>
                <w:sz w:val="24"/>
                <w:szCs w:val="24"/>
                <w:vertAlign w:val="superscript"/>
              </w:rPr>
              <w:drawing>
                <wp:inline distT="0" distB="0" distL="0" distR="0" wp14:anchorId="09790FC0" wp14:editId="045DDEE4">
                  <wp:extent cx="152400" cy="152400"/>
                  <wp:effectExtent l="0" t="0" r="0" b="0"/>
                  <wp:docPr id="1113200050" name="Kép 11">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200050" name="Kép 11">
                            <a:hlinkClick r:id="rId8" tgtFrame="_blank"/>
                          </pic:cNvPr>
                          <pic:cNvPicPr/>
                        </pic:nvPicPr>
                        <pic:blipFill>
                          <a:blip r:embed="rId9">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r w:rsidR="00FE6704">
              <w:rPr>
                <w:noProof/>
                <w:vertAlign w:val="superscript"/>
              </w:rPr>
              <w:t xml:space="preserve"> (author’s ORCID)</w:t>
            </w:r>
          </w:p>
        </w:tc>
      </w:tr>
      <w:tr w:rsidR="00E45D9B" w14:paraId="1AFB691B" w14:textId="77777777" w:rsidTr="00CE6D12">
        <w:tc>
          <w:tcPr>
            <w:tcW w:w="9214" w:type="dxa"/>
          </w:tcPr>
          <w:p w14:paraId="7EC4F8DC" w14:textId="77777777" w:rsidR="0056730E" w:rsidRPr="00E83BA5" w:rsidRDefault="0056730E" w:rsidP="003D1162">
            <w:pPr>
              <w:pStyle w:val="Authordetails"/>
            </w:pPr>
            <w:r w:rsidRPr="00E83BA5">
              <w:t xml:space="preserve">University of </w:t>
            </w:r>
            <w:r w:rsidR="00E83BA5" w:rsidRPr="00E83BA5">
              <w:t>Xxx</w:t>
            </w:r>
            <w:r w:rsidRPr="00E83BA5">
              <w:t>,</w:t>
            </w:r>
            <w:r w:rsidR="00E83BA5" w:rsidRPr="00E83BA5">
              <w:t xml:space="preserve"> Institute of</w:t>
            </w:r>
            <w:r w:rsidRPr="00E83BA5">
              <w:t xml:space="preserve"> </w:t>
            </w:r>
            <w:r w:rsidR="00E83BA5" w:rsidRPr="00E83BA5">
              <w:t>Yyyy</w:t>
            </w:r>
            <w:r w:rsidR="003D1162">
              <w:t xml:space="preserve"> </w:t>
            </w:r>
            <w:r w:rsidR="003D1162" w:rsidRPr="003D1162">
              <w:t>(=Author Details!)</w:t>
            </w:r>
          </w:p>
          <w:p w14:paraId="658BFF7D" w14:textId="77777777" w:rsidR="007822C4" w:rsidRPr="00E83BA5" w:rsidRDefault="00E83BA5" w:rsidP="003D1162">
            <w:pPr>
              <w:pStyle w:val="Authordetails"/>
            </w:pPr>
            <w:r w:rsidRPr="00E83BA5">
              <w:t>postal address</w:t>
            </w:r>
          </w:p>
          <w:p w14:paraId="46D54A15" w14:textId="77777777" w:rsidR="0056730E" w:rsidRDefault="001346A3" w:rsidP="003D1162">
            <w:pPr>
              <w:pStyle w:val="Authordetails"/>
            </w:pPr>
            <w:r w:rsidRPr="00E83BA5">
              <w:t>email</w:t>
            </w:r>
            <w:r w:rsidR="00E83BA5" w:rsidRPr="00E83BA5">
              <w:t xml:space="preserve"> address</w:t>
            </w:r>
          </w:p>
          <w:p w14:paraId="7F87E224" w14:textId="77777777" w:rsidR="008646C9" w:rsidRPr="0056730E" w:rsidRDefault="008646C9" w:rsidP="008646C9"/>
        </w:tc>
      </w:tr>
    </w:tbl>
    <w:p w14:paraId="39FBE52F" w14:textId="77777777" w:rsidR="00960EE5" w:rsidRPr="0063264C" w:rsidRDefault="00775E1A" w:rsidP="00FF4B03">
      <w:pPr>
        <w:pStyle w:val="AbstractTitle"/>
      </w:pPr>
      <w:r w:rsidRPr="008646C9">
        <w:t>Abstract</w:t>
      </w:r>
      <w:r w:rsidR="00FF4B03">
        <w:t xml:space="preserve"> </w:t>
      </w:r>
      <w:r w:rsidR="003D1162">
        <w:t xml:space="preserve">(=Abstract </w:t>
      </w:r>
      <w:r w:rsidR="00FF4B03">
        <w:t>Title</w:t>
      </w:r>
      <w:r w:rsidR="003D1162">
        <w:t>!)</w:t>
      </w:r>
    </w:p>
    <w:p w14:paraId="0F9414A5" w14:textId="77777777" w:rsidR="00775E1A" w:rsidRDefault="00C2524A" w:rsidP="008646C9">
      <w:pPr>
        <w:pStyle w:val="Abstract"/>
      </w:pPr>
      <w:r w:rsidRPr="00AA2CEC">
        <w:t>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w:t>
      </w:r>
      <w:r w:rsidR="0063264C" w:rsidRPr="0063264C">
        <w:t>.</w:t>
      </w:r>
      <w:r w:rsidR="00775E1A" w:rsidRPr="0063264C">
        <w:t xml:space="preserve"> </w:t>
      </w:r>
    </w:p>
    <w:p w14:paraId="3EE8A5E1" w14:textId="77777777" w:rsidR="008646C9" w:rsidRPr="008646C9" w:rsidRDefault="008646C9" w:rsidP="008646C9">
      <w:pPr>
        <w:rPr>
          <w:lang w:val="en-GB"/>
        </w:rPr>
      </w:pPr>
    </w:p>
    <w:p w14:paraId="7E307B75" w14:textId="77777777" w:rsidR="00DA222F" w:rsidRPr="0063264C" w:rsidRDefault="00775E1A" w:rsidP="008646C9">
      <w:pPr>
        <w:pStyle w:val="Abstract"/>
      </w:pPr>
      <w:r w:rsidRPr="003F31D3">
        <w:rPr>
          <w:i/>
          <w:iCs/>
        </w:rPr>
        <w:t>Keywords</w:t>
      </w:r>
      <w:r w:rsidRPr="0063264C">
        <w:t>:</w:t>
      </w:r>
      <w:r w:rsidR="00783A85" w:rsidRPr="0063264C">
        <w:t xml:space="preserve"> </w:t>
      </w:r>
      <w:r w:rsidR="00C2524A">
        <w:t>xxx, xxx, xxx</w:t>
      </w:r>
    </w:p>
    <w:sectPr w:rsidR="00DA222F" w:rsidRPr="0063264C" w:rsidSect="002738A9">
      <w:headerReference w:type="even" r:id="rId10"/>
      <w:headerReference w:type="default" r:id="rId11"/>
      <w:headerReference w:type="first" r:id="rId12"/>
      <w:pgSz w:w="11907" w:h="16840" w:code="9"/>
      <w:pgMar w:top="1588" w:right="1275" w:bottom="1418" w:left="1418" w:header="709" w:footer="709" w:gutter="0"/>
      <w:pgNumType w:start="1"/>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B24BF" w14:textId="77777777" w:rsidR="00AA5654" w:rsidRDefault="00AA5654" w:rsidP="00AA2CEC">
      <w:r>
        <w:separator/>
      </w:r>
    </w:p>
  </w:endnote>
  <w:endnote w:type="continuationSeparator" w:id="0">
    <w:p w14:paraId="50C74BF7" w14:textId="77777777" w:rsidR="00AA5654" w:rsidRDefault="00AA5654" w:rsidP="00AA2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Bahnschrift SemiBold SemiConden">
    <w:panose1 w:val="020B0502040204020203"/>
    <w:charset w:val="EE"/>
    <w:family w:val="swiss"/>
    <w:pitch w:val="variable"/>
    <w:sig w:usb0="A00002C7" w:usb1="00000002" w:usb2="0000000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EC1E3" w14:textId="77777777" w:rsidR="00AA5654" w:rsidRDefault="00AA5654" w:rsidP="00AA2CEC">
      <w:r>
        <w:separator/>
      </w:r>
    </w:p>
  </w:footnote>
  <w:footnote w:type="continuationSeparator" w:id="0">
    <w:p w14:paraId="47CE77E1" w14:textId="77777777" w:rsidR="00AA5654" w:rsidRDefault="00AA5654" w:rsidP="00AA2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102528"/>
      <w:docPartObj>
        <w:docPartGallery w:val="Page Numbers (Top of Page)"/>
        <w:docPartUnique/>
      </w:docPartObj>
    </w:sdtPr>
    <w:sdtEndPr>
      <w:rPr>
        <w:i w:val="0"/>
        <w:iCs w:val="0"/>
      </w:rPr>
    </w:sdtEndPr>
    <w:sdtContent>
      <w:p w14:paraId="3BD36C7F" w14:textId="77777777" w:rsidR="00C22C1C" w:rsidRPr="00783ACB" w:rsidRDefault="002A12B8" w:rsidP="00783ACB">
        <w:pPr>
          <w:pStyle w:val="lfej"/>
          <w:jc w:val="left"/>
          <w:rPr>
            <w:i w:val="0"/>
            <w:iCs w:val="0"/>
          </w:rPr>
        </w:pPr>
        <w:r w:rsidRPr="002A12B8">
          <w:rPr>
            <w:i w:val="0"/>
            <w:iCs w:val="0"/>
          </w:rPr>
          <w:fldChar w:fldCharType="begin"/>
        </w:r>
        <w:r w:rsidRPr="002A12B8">
          <w:rPr>
            <w:i w:val="0"/>
            <w:iCs w:val="0"/>
          </w:rPr>
          <w:instrText>PAGE   \* MERGEFORMAT</w:instrText>
        </w:r>
        <w:r w:rsidRPr="002A12B8">
          <w:rPr>
            <w:i w:val="0"/>
            <w:iCs w:val="0"/>
          </w:rPr>
          <w:fldChar w:fldCharType="separate"/>
        </w:r>
        <w:r w:rsidRPr="002A12B8">
          <w:rPr>
            <w:i w:val="0"/>
            <w:iCs w:val="0"/>
          </w:rPr>
          <w:t>2</w:t>
        </w:r>
        <w:r w:rsidRPr="002A12B8">
          <w:rPr>
            <w:i w:val="0"/>
            <w:iCs w:val="0"/>
          </w:rPr>
          <w:fldChar w:fldCharType="end"/>
        </w:r>
        <w:r>
          <w:rPr>
            <w:i w:val="0"/>
            <w:iCs w:val="0"/>
          </w:rPr>
          <w:tab/>
        </w:r>
        <w:r>
          <w:rPr>
            <w:i w:val="0"/>
            <w:iCs w:val="0"/>
          </w:rPr>
          <w:tab/>
        </w:r>
        <w:r w:rsidR="00DF1C1F">
          <w:rPr>
            <w:rFonts w:ascii="Tahoma" w:hAnsi="Tahoma" w:cs="Tahoma"/>
            <w:i w:val="0"/>
            <w:iCs w:val="0"/>
            <w:sz w:val="15"/>
            <w:szCs w:val="15"/>
          </w:rPr>
          <w:t>Author’s name</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hAnsi="Tahoma" w:cs="Tahoma"/>
        <w:sz w:val="17"/>
        <w:szCs w:val="17"/>
      </w:rPr>
      <w:id w:val="672456600"/>
      <w:docPartObj>
        <w:docPartGallery w:val="Page Numbers (Top of Page)"/>
        <w:docPartUnique/>
      </w:docPartObj>
    </w:sdtPr>
    <w:sdtEndPr>
      <w:rPr>
        <w:rFonts w:ascii="Times New Roman" w:hAnsi="Times New Roman" w:cs="Times New Roman"/>
        <w:i w:val="0"/>
        <w:iCs w:val="0"/>
        <w:sz w:val="20"/>
        <w:szCs w:val="20"/>
      </w:rPr>
    </w:sdtEndPr>
    <w:sdtContent>
      <w:p w14:paraId="5498551D" w14:textId="77777777" w:rsidR="00DA222F" w:rsidRPr="00463111" w:rsidRDefault="00DF1C1F" w:rsidP="00077334">
        <w:pPr>
          <w:pStyle w:val="lfej"/>
          <w:jc w:val="right"/>
          <w:rPr>
            <w:i w:val="0"/>
            <w:iCs w:val="0"/>
          </w:rPr>
        </w:pPr>
        <w:r>
          <w:rPr>
            <w:rFonts w:ascii="Tahoma" w:hAnsi="Tahoma" w:cs="Tahoma"/>
            <w:i w:val="0"/>
            <w:iCs w:val="0"/>
            <w:sz w:val="15"/>
            <w:szCs w:val="15"/>
          </w:rPr>
          <w:t>Title</w:t>
        </w:r>
        <w:r w:rsidR="002A12B8">
          <w:tab/>
        </w:r>
        <w:r w:rsidR="002A12B8">
          <w:tab/>
        </w:r>
        <w:r w:rsidR="002A12B8" w:rsidRPr="002A12B8">
          <w:rPr>
            <w:i w:val="0"/>
            <w:iCs w:val="0"/>
          </w:rPr>
          <w:fldChar w:fldCharType="begin"/>
        </w:r>
        <w:r w:rsidR="002A12B8" w:rsidRPr="002A12B8">
          <w:rPr>
            <w:i w:val="0"/>
            <w:iCs w:val="0"/>
          </w:rPr>
          <w:instrText>PAGE   \* MERGEFORMAT</w:instrText>
        </w:r>
        <w:r w:rsidR="002A12B8" w:rsidRPr="002A12B8">
          <w:rPr>
            <w:i w:val="0"/>
            <w:iCs w:val="0"/>
          </w:rPr>
          <w:fldChar w:fldCharType="separate"/>
        </w:r>
        <w:r w:rsidR="002A12B8" w:rsidRPr="002A12B8">
          <w:rPr>
            <w:i w:val="0"/>
            <w:iCs w:val="0"/>
          </w:rPr>
          <w:t>2</w:t>
        </w:r>
        <w:r w:rsidR="002A12B8" w:rsidRPr="002A12B8">
          <w:rPr>
            <w:i w:val="0"/>
            <w:iCs w:val="0"/>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C5BCE" w14:textId="77777777" w:rsidR="00C22C1C" w:rsidRDefault="00C22C1C" w:rsidP="007F3F5D">
    <w:pPr>
      <w:pStyle w:val="lfej"/>
      <w:jc w:val="both"/>
    </w:pPr>
  </w:p>
  <w:tbl>
    <w:tblPr>
      <w:tblStyle w:val="Rcsostblzat"/>
      <w:tblW w:w="9214" w:type="dxa"/>
      <w:tblLayout w:type="fixed"/>
      <w:tblLook w:val="04A0" w:firstRow="1" w:lastRow="0" w:firstColumn="1" w:lastColumn="0" w:noHBand="0" w:noVBand="1"/>
    </w:tblPr>
    <w:tblGrid>
      <w:gridCol w:w="851"/>
      <w:gridCol w:w="4294"/>
      <w:gridCol w:w="4069"/>
    </w:tblGrid>
    <w:tr w:rsidR="00463111" w14:paraId="10DC285B" w14:textId="77777777" w:rsidTr="002738A9">
      <w:trPr>
        <w:trHeight w:val="426"/>
      </w:trPr>
      <w:tc>
        <w:tcPr>
          <w:tcW w:w="851" w:type="dxa"/>
          <w:tcBorders>
            <w:top w:val="nil"/>
            <w:left w:val="nil"/>
            <w:bottom w:val="nil"/>
            <w:right w:val="nil"/>
          </w:tcBorders>
          <w:vAlign w:val="center"/>
        </w:tcPr>
        <w:p w14:paraId="19FACF78" w14:textId="77777777" w:rsidR="00C22C1C" w:rsidRDefault="007A5D8B" w:rsidP="000C6AC8">
          <w:pPr>
            <w:pStyle w:val="lfej"/>
            <w:ind w:left="-110" w:right="-103"/>
            <w:jc w:val="left"/>
            <w:rPr>
              <w:i w:val="0"/>
              <w:iCs w:val="0"/>
            </w:rPr>
          </w:pPr>
          <w:r>
            <w:rPr>
              <w:rFonts w:ascii="Tahoma" w:hAnsi="Tahoma" w:cs="Tahoma"/>
              <w:i w:val="0"/>
              <w:iCs w:val="0"/>
              <w:noProof/>
              <w:sz w:val="15"/>
              <w:szCs w:val="15"/>
            </w:rPr>
            <w:drawing>
              <wp:inline distT="0" distB="0" distL="0" distR="0" wp14:anchorId="43DE3F2C" wp14:editId="402A452A">
                <wp:extent cx="533400" cy="343000"/>
                <wp:effectExtent l="0" t="0" r="0" b="0"/>
                <wp:docPr id="1848730733" name="Kép 4" descr="A képen szimbólum, Betűtípus, clipart, kézírás látható&#10;&#10;Előfordulhat, hogy az AI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730733" name="Kép 4" descr="A képen szimbólum, Betűtípus, clipart, kézírás látható&#10;&#10;Előfordulhat, hogy az AI által létrehozott tartalom helytelen."/>
                        <pic:cNvPicPr/>
                      </pic:nvPicPr>
                      <pic:blipFill>
                        <a:blip r:embed="rId1">
                          <a:extLst>
                            <a:ext uri="{28A0092B-C50C-407E-A947-70E740481C1C}">
                              <a14:useLocalDpi xmlns:a14="http://schemas.microsoft.com/office/drawing/2010/main" val="0"/>
                            </a:ext>
                          </a:extLst>
                        </a:blip>
                        <a:stretch>
                          <a:fillRect/>
                        </a:stretch>
                      </pic:blipFill>
                      <pic:spPr>
                        <a:xfrm>
                          <a:off x="0" y="0"/>
                          <a:ext cx="544821" cy="350344"/>
                        </a:xfrm>
                        <a:prstGeom prst="rect">
                          <a:avLst/>
                        </a:prstGeom>
                      </pic:spPr>
                    </pic:pic>
                  </a:graphicData>
                </a:graphic>
              </wp:inline>
            </w:drawing>
          </w:r>
        </w:p>
      </w:tc>
      <w:tc>
        <w:tcPr>
          <w:tcW w:w="4294" w:type="dxa"/>
          <w:tcBorders>
            <w:top w:val="nil"/>
            <w:left w:val="nil"/>
            <w:bottom w:val="nil"/>
            <w:right w:val="nil"/>
          </w:tcBorders>
          <w:vAlign w:val="center"/>
        </w:tcPr>
        <w:p w14:paraId="45F5FC12" w14:textId="77777777" w:rsidR="00C22C1C" w:rsidRPr="00DA7A05" w:rsidRDefault="007F3F5D" w:rsidP="00421124">
          <w:pPr>
            <w:pStyle w:val="lfej"/>
            <w:ind w:left="-107"/>
            <w:jc w:val="left"/>
            <w:rPr>
              <w:rFonts w:ascii="Tahoma" w:hAnsi="Tahoma" w:cs="Tahoma"/>
              <w:i w:val="0"/>
              <w:iCs w:val="0"/>
              <w:sz w:val="15"/>
              <w:szCs w:val="15"/>
            </w:rPr>
          </w:pPr>
          <w:r w:rsidRPr="00DA7A05">
            <w:rPr>
              <w:rFonts w:ascii="Bahnschrift SemiBold SemiConden" w:hAnsi="Bahnschrift SemiBold SemiConden"/>
              <w:i w:val="0"/>
              <w:iCs w:val="0"/>
              <w:sz w:val="15"/>
              <w:szCs w:val="15"/>
            </w:rPr>
            <w:t xml:space="preserve"> </w:t>
          </w:r>
          <w:r w:rsidR="00C22C1C" w:rsidRPr="00DA7A05">
            <w:rPr>
              <w:rFonts w:ascii="Tahoma" w:hAnsi="Tahoma" w:cs="Tahoma"/>
              <w:i w:val="0"/>
              <w:iCs w:val="0"/>
              <w:sz w:val="15"/>
              <w:szCs w:val="15"/>
            </w:rPr>
            <w:t xml:space="preserve">Argumentum 22 (2026), </w:t>
          </w:r>
          <w:r w:rsidR="00FE6704">
            <w:rPr>
              <w:rFonts w:ascii="Tahoma" w:hAnsi="Tahoma" w:cs="Tahoma"/>
              <w:i w:val="0"/>
              <w:iCs w:val="0"/>
              <w:sz w:val="15"/>
              <w:szCs w:val="15"/>
            </w:rPr>
            <w:t>x</w:t>
          </w:r>
          <w:r w:rsidR="00C22C1C" w:rsidRPr="00DA7A05">
            <w:rPr>
              <w:rFonts w:ascii="Tahoma" w:hAnsi="Tahoma" w:cs="Tahoma"/>
              <w:i w:val="0"/>
              <w:iCs w:val="0"/>
              <w:sz w:val="15"/>
              <w:szCs w:val="15"/>
            </w:rPr>
            <w:t>–</w:t>
          </w:r>
          <w:r w:rsidR="00FE6704">
            <w:rPr>
              <w:rFonts w:ascii="Tahoma" w:hAnsi="Tahoma" w:cs="Tahoma"/>
              <w:i w:val="0"/>
              <w:iCs w:val="0"/>
              <w:sz w:val="15"/>
              <w:szCs w:val="15"/>
            </w:rPr>
            <w:t>xx</w:t>
          </w:r>
        </w:p>
        <w:p w14:paraId="08D41157" w14:textId="77777777" w:rsidR="00C22C1C" w:rsidRPr="00DA7A05" w:rsidRDefault="007F3F5D" w:rsidP="00421124">
          <w:pPr>
            <w:pStyle w:val="lfej"/>
            <w:ind w:left="-107"/>
            <w:jc w:val="left"/>
            <w:rPr>
              <w:rFonts w:ascii="Tahoma" w:hAnsi="Tahoma" w:cs="Tahoma"/>
              <w:i w:val="0"/>
              <w:iCs w:val="0"/>
              <w:sz w:val="15"/>
              <w:szCs w:val="15"/>
            </w:rPr>
          </w:pPr>
          <w:r w:rsidRPr="00DA7A05">
            <w:rPr>
              <w:rFonts w:ascii="Tahoma" w:hAnsi="Tahoma" w:cs="Tahoma"/>
              <w:i w:val="0"/>
              <w:iCs w:val="0"/>
              <w:sz w:val="15"/>
              <w:szCs w:val="15"/>
            </w:rPr>
            <w:t xml:space="preserve"> </w:t>
          </w:r>
          <w:r w:rsidR="00C22C1C" w:rsidRPr="00DA7A05">
            <w:rPr>
              <w:rFonts w:ascii="Tahoma" w:hAnsi="Tahoma" w:cs="Tahoma"/>
              <w:i w:val="0"/>
              <w:iCs w:val="0"/>
              <w:sz w:val="15"/>
              <w:szCs w:val="15"/>
            </w:rPr>
            <w:t>Debreceni Egyetemi Kiadó</w:t>
          </w:r>
        </w:p>
        <w:p w14:paraId="4AA9DF11" w14:textId="77777777" w:rsidR="00463111" w:rsidRPr="00DA7A05" w:rsidRDefault="007F3F5D" w:rsidP="00421124">
          <w:pPr>
            <w:pStyle w:val="lfej"/>
            <w:ind w:left="-107"/>
            <w:jc w:val="left"/>
            <w:rPr>
              <w:rFonts w:ascii="Bahnschrift SemiBold SemiConden" w:hAnsi="Bahnschrift SemiBold SemiConden"/>
              <w:i w:val="0"/>
              <w:iCs w:val="0"/>
              <w:sz w:val="15"/>
              <w:szCs w:val="15"/>
            </w:rPr>
          </w:pPr>
          <w:r w:rsidRPr="00DA7A05">
            <w:rPr>
              <w:rFonts w:ascii="Tahoma" w:hAnsi="Tahoma" w:cs="Tahoma"/>
              <w:i w:val="0"/>
              <w:iCs w:val="0"/>
              <w:sz w:val="15"/>
              <w:szCs w:val="15"/>
            </w:rPr>
            <w:t xml:space="preserve"> </w:t>
          </w:r>
          <w:r w:rsidR="00463111" w:rsidRPr="00DA7A05">
            <w:rPr>
              <w:rFonts w:ascii="Tahoma" w:hAnsi="Tahoma" w:cs="Tahoma"/>
              <w:i w:val="0"/>
              <w:iCs w:val="0"/>
              <w:sz w:val="15"/>
              <w:szCs w:val="15"/>
            </w:rPr>
            <w:t>DOI: 10.34103/</w:t>
          </w:r>
          <w:r w:rsidR="00FC735C" w:rsidRPr="00DA7A05">
            <w:rPr>
              <w:rFonts w:ascii="Tahoma" w:hAnsi="Tahoma" w:cs="Tahoma"/>
              <w:i w:val="0"/>
              <w:iCs w:val="0"/>
              <w:sz w:val="15"/>
              <w:szCs w:val="15"/>
            </w:rPr>
            <w:t>ARGUMENTUM/2</w:t>
          </w:r>
          <w:r w:rsidR="00463111" w:rsidRPr="00DA7A05">
            <w:rPr>
              <w:rFonts w:ascii="Tahoma" w:hAnsi="Tahoma" w:cs="Tahoma"/>
              <w:i w:val="0"/>
              <w:iCs w:val="0"/>
              <w:sz w:val="15"/>
              <w:szCs w:val="15"/>
            </w:rPr>
            <w:t>026/1</w:t>
          </w:r>
        </w:p>
      </w:tc>
      <w:tc>
        <w:tcPr>
          <w:tcW w:w="4069" w:type="dxa"/>
          <w:tcBorders>
            <w:top w:val="nil"/>
            <w:left w:val="nil"/>
            <w:bottom w:val="nil"/>
            <w:right w:val="nil"/>
          </w:tcBorders>
        </w:tcPr>
        <w:p w14:paraId="71DF6C4F" w14:textId="77777777" w:rsidR="00C22C1C" w:rsidRPr="00DA7A05" w:rsidRDefault="00665D8C" w:rsidP="00665D8C">
          <w:pPr>
            <w:pStyle w:val="lfej"/>
            <w:ind w:left="2830"/>
            <w:jc w:val="left"/>
            <w:rPr>
              <w:rFonts w:ascii="Tahoma" w:hAnsi="Tahoma" w:cs="Tahoma"/>
              <w:i w:val="0"/>
              <w:iCs w:val="0"/>
              <w:sz w:val="15"/>
              <w:szCs w:val="15"/>
            </w:rPr>
          </w:pPr>
          <w:r>
            <w:rPr>
              <w:rFonts w:ascii="Tahoma" w:hAnsi="Tahoma" w:cs="Tahoma"/>
              <w:i w:val="0"/>
              <w:iCs w:val="0"/>
              <w:sz w:val="15"/>
              <w:szCs w:val="15"/>
            </w:rPr>
            <w:t xml:space="preserve"> </w:t>
          </w:r>
          <w:r w:rsidR="00C22C1C" w:rsidRPr="00DA7A05">
            <w:rPr>
              <w:rFonts w:ascii="Tahoma" w:hAnsi="Tahoma" w:cs="Tahoma"/>
              <w:i w:val="0"/>
              <w:iCs w:val="0"/>
              <w:sz w:val="15"/>
              <w:szCs w:val="15"/>
            </w:rPr>
            <w:t>Open Access</w:t>
          </w:r>
        </w:p>
        <w:p w14:paraId="234B0A70" w14:textId="77777777" w:rsidR="00C22C1C" w:rsidRPr="00D649D1" w:rsidRDefault="00C22C1C" w:rsidP="00B218AA">
          <w:pPr>
            <w:pStyle w:val="lfej"/>
            <w:spacing w:after="60"/>
            <w:jc w:val="right"/>
            <w:rPr>
              <w:i w:val="0"/>
              <w:iCs w:val="0"/>
            </w:rPr>
          </w:pPr>
          <w:r w:rsidRPr="00D649D1">
            <w:rPr>
              <w:i w:val="0"/>
              <w:iCs w:val="0"/>
              <w:noProof/>
            </w:rPr>
            <w:drawing>
              <wp:inline distT="0" distB="0" distL="0" distR="0" wp14:anchorId="30AC2F5B" wp14:editId="58A17A64">
                <wp:extent cx="674254" cy="245745"/>
                <wp:effectExtent l="0" t="0" r="0" b="1905"/>
                <wp:docPr id="864841080" name="Kép 1" descr="A képen szimbólum, képernyőkép, biliárdgolyó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92208" name="Kép 1" descr="A képen szimbólum, képernyőkép, biliárdgolyó látható&#10;&#10;Automatikusan generált leírás"/>
                        <pic:cNvPicPr/>
                      </pic:nvPicPr>
                      <pic:blipFill>
                        <a:blip r:embed="rId2">
                          <a:extLst>
                            <a:ext uri="{28A0092B-C50C-407E-A947-70E740481C1C}">
                              <a14:useLocalDpi xmlns:a14="http://schemas.microsoft.com/office/drawing/2010/main" val="0"/>
                            </a:ext>
                          </a:extLst>
                        </a:blip>
                        <a:stretch>
                          <a:fillRect/>
                        </a:stretch>
                      </pic:blipFill>
                      <pic:spPr>
                        <a:xfrm>
                          <a:off x="0" y="0"/>
                          <a:ext cx="679170" cy="247537"/>
                        </a:xfrm>
                        <a:prstGeom prst="rect">
                          <a:avLst/>
                        </a:prstGeom>
                      </pic:spPr>
                    </pic:pic>
                  </a:graphicData>
                </a:graphic>
              </wp:inline>
            </w:drawing>
          </w:r>
        </w:p>
      </w:tc>
    </w:tr>
  </w:tbl>
  <w:p w14:paraId="6904F157" w14:textId="77777777" w:rsidR="00B03EED" w:rsidRPr="00931BCE" w:rsidRDefault="00B03EED" w:rsidP="00D649D1">
    <w:pPr>
      <w:pStyle w:val="lfej"/>
      <w:jc w:val="both"/>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746181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1DB4E3A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C3D425D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93038E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9426B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2635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4A216A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F12BBC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E5A2B2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7FC4AE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4A28D0"/>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6AE39C8"/>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137E36"/>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80447D"/>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3C50EE"/>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3E4713"/>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EF349E"/>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3A54B2C"/>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4653FA"/>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B63304"/>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B8593A"/>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9FB0EC1"/>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3B370D4"/>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67915709">
    <w:abstractNumId w:val="9"/>
  </w:num>
  <w:num w:numId="2" w16cid:durableId="1200505969">
    <w:abstractNumId w:val="9"/>
  </w:num>
  <w:num w:numId="3" w16cid:durableId="861742300">
    <w:abstractNumId w:val="9"/>
  </w:num>
  <w:num w:numId="4" w16cid:durableId="1880391660">
    <w:abstractNumId w:val="9"/>
  </w:num>
  <w:num w:numId="5" w16cid:durableId="635571390">
    <w:abstractNumId w:val="9"/>
  </w:num>
  <w:num w:numId="6" w16cid:durableId="426660407">
    <w:abstractNumId w:val="9"/>
  </w:num>
  <w:num w:numId="7" w16cid:durableId="1009648518">
    <w:abstractNumId w:val="9"/>
  </w:num>
  <w:num w:numId="8" w16cid:durableId="469787234">
    <w:abstractNumId w:val="9"/>
  </w:num>
  <w:num w:numId="9" w16cid:durableId="3637077">
    <w:abstractNumId w:val="9"/>
  </w:num>
  <w:num w:numId="10" w16cid:durableId="990720861">
    <w:abstractNumId w:val="9"/>
  </w:num>
  <w:num w:numId="11" w16cid:durableId="1787043160">
    <w:abstractNumId w:val="9"/>
  </w:num>
  <w:num w:numId="12" w16cid:durableId="1623607893">
    <w:abstractNumId w:val="8"/>
  </w:num>
  <w:num w:numId="13" w16cid:durableId="845291876">
    <w:abstractNumId w:val="3"/>
  </w:num>
  <w:num w:numId="14" w16cid:durableId="521436178">
    <w:abstractNumId w:val="2"/>
  </w:num>
  <w:num w:numId="15" w16cid:durableId="1921789058">
    <w:abstractNumId w:val="1"/>
  </w:num>
  <w:num w:numId="16" w16cid:durableId="718940551">
    <w:abstractNumId w:val="0"/>
  </w:num>
  <w:num w:numId="17" w16cid:durableId="1931351583">
    <w:abstractNumId w:val="7"/>
  </w:num>
  <w:num w:numId="18" w16cid:durableId="1604342175">
    <w:abstractNumId w:val="6"/>
  </w:num>
  <w:num w:numId="19" w16cid:durableId="1497960780">
    <w:abstractNumId w:val="5"/>
  </w:num>
  <w:num w:numId="20" w16cid:durableId="1180657763">
    <w:abstractNumId w:val="4"/>
  </w:num>
  <w:num w:numId="21" w16cid:durableId="1145119962">
    <w:abstractNumId w:val="18"/>
  </w:num>
  <w:num w:numId="22" w16cid:durableId="1167592556">
    <w:abstractNumId w:val="12"/>
  </w:num>
  <w:num w:numId="23" w16cid:durableId="626936357">
    <w:abstractNumId w:val="13"/>
  </w:num>
  <w:num w:numId="24" w16cid:durableId="1596788920">
    <w:abstractNumId w:val="19"/>
  </w:num>
  <w:num w:numId="25" w16cid:durableId="1992100806">
    <w:abstractNumId w:val="16"/>
  </w:num>
  <w:num w:numId="26" w16cid:durableId="1089036053">
    <w:abstractNumId w:val="15"/>
  </w:num>
  <w:num w:numId="27" w16cid:durableId="962081154">
    <w:abstractNumId w:val="17"/>
  </w:num>
  <w:num w:numId="28" w16cid:durableId="230384489">
    <w:abstractNumId w:val="10"/>
  </w:num>
  <w:num w:numId="29" w16cid:durableId="36591827">
    <w:abstractNumId w:val="20"/>
  </w:num>
  <w:num w:numId="30" w16cid:durableId="1183519607">
    <w:abstractNumId w:val="11"/>
  </w:num>
  <w:num w:numId="31" w16cid:durableId="1909918246">
    <w:abstractNumId w:val="22"/>
  </w:num>
  <w:num w:numId="32" w16cid:durableId="2047290744">
    <w:abstractNumId w:val="14"/>
  </w:num>
  <w:num w:numId="33" w16cid:durableId="17209371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284"/>
  <w:hyphenationZone w:val="284"/>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2EE"/>
    <w:rsid w:val="00001FD2"/>
    <w:rsid w:val="000149B8"/>
    <w:rsid w:val="000311A0"/>
    <w:rsid w:val="00040524"/>
    <w:rsid w:val="00050A96"/>
    <w:rsid w:val="000523AE"/>
    <w:rsid w:val="00052D48"/>
    <w:rsid w:val="00055186"/>
    <w:rsid w:val="00062D21"/>
    <w:rsid w:val="00064FF9"/>
    <w:rsid w:val="00066504"/>
    <w:rsid w:val="000666A8"/>
    <w:rsid w:val="00072E19"/>
    <w:rsid w:val="00077334"/>
    <w:rsid w:val="000A3F55"/>
    <w:rsid w:val="000A794C"/>
    <w:rsid w:val="000C6220"/>
    <w:rsid w:val="000C6AC8"/>
    <w:rsid w:val="000D2BAF"/>
    <w:rsid w:val="000E7BE2"/>
    <w:rsid w:val="000F4AC2"/>
    <w:rsid w:val="00102826"/>
    <w:rsid w:val="00127EA0"/>
    <w:rsid w:val="001346A3"/>
    <w:rsid w:val="00135FFD"/>
    <w:rsid w:val="00141029"/>
    <w:rsid w:val="001543FA"/>
    <w:rsid w:val="00160A7D"/>
    <w:rsid w:val="00174A1E"/>
    <w:rsid w:val="001A32EE"/>
    <w:rsid w:val="001B2DE2"/>
    <w:rsid w:val="001E277F"/>
    <w:rsid w:val="001E2F6F"/>
    <w:rsid w:val="001E5832"/>
    <w:rsid w:val="001F3D56"/>
    <w:rsid w:val="001F6BAB"/>
    <w:rsid w:val="00203BF9"/>
    <w:rsid w:val="002069D0"/>
    <w:rsid w:val="00213158"/>
    <w:rsid w:val="00213372"/>
    <w:rsid w:val="0021358B"/>
    <w:rsid w:val="00217D44"/>
    <w:rsid w:val="00222640"/>
    <w:rsid w:val="0022445E"/>
    <w:rsid w:val="00230E50"/>
    <w:rsid w:val="00230F66"/>
    <w:rsid w:val="00233DCA"/>
    <w:rsid w:val="00237340"/>
    <w:rsid w:val="00263422"/>
    <w:rsid w:val="002738A9"/>
    <w:rsid w:val="00275136"/>
    <w:rsid w:val="00277DE1"/>
    <w:rsid w:val="002814F2"/>
    <w:rsid w:val="00295231"/>
    <w:rsid w:val="002A12B8"/>
    <w:rsid w:val="002A7153"/>
    <w:rsid w:val="002B0EA2"/>
    <w:rsid w:val="002C14E8"/>
    <w:rsid w:val="002C4372"/>
    <w:rsid w:val="002D1523"/>
    <w:rsid w:val="002D3BA5"/>
    <w:rsid w:val="002F70FE"/>
    <w:rsid w:val="0030452E"/>
    <w:rsid w:val="0032312D"/>
    <w:rsid w:val="003311EF"/>
    <w:rsid w:val="00346221"/>
    <w:rsid w:val="00353854"/>
    <w:rsid w:val="00363B4A"/>
    <w:rsid w:val="00363FAE"/>
    <w:rsid w:val="003749C7"/>
    <w:rsid w:val="003A2FE4"/>
    <w:rsid w:val="003B108F"/>
    <w:rsid w:val="003B78F2"/>
    <w:rsid w:val="003C67FF"/>
    <w:rsid w:val="003D1162"/>
    <w:rsid w:val="003D54AC"/>
    <w:rsid w:val="003F31D3"/>
    <w:rsid w:val="003F5B95"/>
    <w:rsid w:val="00417838"/>
    <w:rsid w:val="00421124"/>
    <w:rsid w:val="00421A1C"/>
    <w:rsid w:val="0042722B"/>
    <w:rsid w:val="00435357"/>
    <w:rsid w:val="0043539F"/>
    <w:rsid w:val="00436496"/>
    <w:rsid w:val="004502CB"/>
    <w:rsid w:val="00450BF3"/>
    <w:rsid w:val="00451E54"/>
    <w:rsid w:val="004533BB"/>
    <w:rsid w:val="00463111"/>
    <w:rsid w:val="00474875"/>
    <w:rsid w:val="00480AA8"/>
    <w:rsid w:val="00486CFE"/>
    <w:rsid w:val="00487BC6"/>
    <w:rsid w:val="004A1C8B"/>
    <w:rsid w:val="004A5E45"/>
    <w:rsid w:val="004B1801"/>
    <w:rsid w:val="004B2E20"/>
    <w:rsid w:val="004D074B"/>
    <w:rsid w:val="004D34CC"/>
    <w:rsid w:val="004E07B4"/>
    <w:rsid w:val="004E7672"/>
    <w:rsid w:val="004F415A"/>
    <w:rsid w:val="004F4FAF"/>
    <w:rsid w:val="004F5A5F"/>
    <w:rsid w:val="00507881"/>
    <w:rsid w:val="00512A2B"/>
    <w:rsid w:val="00516824"/>
    <w:rsid w:val="00520D40"/>
    <w:rsid w:val="005210AF"/>
    <w:rsid w:val="00546F9B"/>
    <w:rsid w:val="00547DDE"/>
    <w:rsid w:val="00556179"/>
    <w:rsid w:val="0056021D"/>
    <w:rsid w:val="005631B5"/>
    <w:rsid w:val="00563E89"/>
    <w:rsid w:val="00565C11"/>
    <w:rsid w:val="0056730E"/>
    <w:rsid w:val="00573DFC"/>
    <w:rsid w:val="00581E10"/>
    <w:rsid w:val="00592D8F"/>
    <w:rsid w:val="00594299"/>
    <w:rsid w:val="005A0825"/>
    <w:rsid w:val="005B728A"/>
    <w:rsid w:val="005C0FAC"/>
    <w:rsid w:val="005C2E98"/>
    <w:rsid w:val="005C3989"/>
    <w:rsid w:val="005D3DED"/>
    <w:rsid w:val="005D5764"/>
    <w:rsid w:val="005E0730"/>
    <w:rsid w:val="005F6DA6"/>
    <w:rsid w:val="006100D6"/>
    <w:rsid w:val="00620EC9"/>
    <w:rsid w:val="0063264C"/>
    <w:rsid w:val="00634140"/>
    <w:rsid w:val="00636D56"/>
    <w:rsid w:val="00645797"/>
    <w:rsid w:val="00646611"/>
    <w:rsid w:val="006646C8"/>
    <w:rsid w:val="00665D8C"/>
    <w:rsid w:val="00666107"/>
    <w:rsid w:val="0067537C"/>
    <w:rsid w:val="006868BC"/>
    <w:rsid w:val="006A4C46"/>
    <w:rsid w:val="006B55CD"/>
    <w:rsid w:val="006B694D"/>
    <w:rsid w:val="006C0AE4"/>
    <w:rsid w:val="006C7E2F"/>
    <w:rsid w:val="006D6AC4"/>
    <w:rsid w:val="006E0D8E"/>
    <w:rsid w:val="006E0F88"/>
    <w:rsid w:val="006E56C8"/>
    <w:rsid w:val="006F6E09"/>
    <w:rsid w:val="00706709"/>
    <w:rsid w:val="00724281"/>
    <w:rsid w:val="0074574B"/>
    <w:rsid w:val="00747C57"/>
    <w:rsid w:val="007554B5"/>
    <w:rsid w:val="00772071"/>
    <w:rsid w:val="00772DDD"/>
    <w:rsid w:val="00775DA4"/>
    <w:rsid w:val="00775E1A"/>
    <w:rsid w:val="00776889"/>
    <w:rsid w:val="00780092"/>
    <w:rsid w:val="007822C4"/>
    <w:rsid w:val="00783171"/>
    <w:rsid w:val="00783A85"/>
    <w:rsid w:val="00783ACB"/>
    <w:rsid w:val="007859A4"/>
    <w:rsid w:val="0078779F"/>
    <w:rsid w:val="007927F1"/>
    <w:rsid w:val="00793108"/>
    <w:rsid w:val="007A1B57"/>
    <w:rsid w:val="007A49E4"/>
    <w:rsid w:val="007A5D8B"/>
    <w:rsid w:val="007A79E5"/>
    <w:rsid w:val="007B0BE0"/>
    <w:rsid w:val="007C4F55"/>
    <w:rsid w:val="007D4F39"/>
    <w:rsid w:val="007D6F9A"/>
    <w:rsid w:val="007E0617"/>
    <w:rsid w:val="007E340A"/>
    <w:rsid w:val="007E44B1"/>
    <w:rsid w:val="007F3F5D"/>
    <w:rsid w:val="007F4222"/>
    <w:rsid w:val="0080492A"/>
    <w:rsid w:val="00812EAC"/>
    <w:rsid w:val="008212FE"/>
    <w:rsid w:val="00823D93"/>
    <w:rsid w:val="00825F73"/>
    <w:rsid w:val="00830B08"/>
    <w:rsid w:val="008348BE"/>
    <w:rsid w:val="00855973"/>
    <w:rsid w:val="008646C9"/>
    <w:rsid w:val="00872F0F"/>
    <w:rsid w:val="00874A8A"/>
    <w:rsid w:val="0088444E"/>
    <w:rsid w:val="0089366B"/>
    <w:rsid w:val="008A134A"/>
    <w:rsid w:val="008A54C4"/>
    <w:rsid w:val="008B063B"/>
    <w:rsid w:val="008B6BC0"/>
    <w:rsid w:val="008C0098"/>
    <w:rsid w:val="008C524F"/>
    <w:rsid w:val="008D2469"/>
    <w:rsid w:val="008F1A88"/>
    <w:rsid w:val="00904537"/>
    <w:rsid w:val="00904B36"/>
    <w:rsid w:val="00906953"/>
    <w:rsid w:val="0091034B"/>
    <w:rsid w:val="00910DDB"/>
    <w:rsid w:val="00915E1D"/>
    <w:rsid w:val="00921231"/>
    <w:rsid w:val="00922CEB"/>
    <w:rsid w:val="00931BCE"/>
    <w:rsid w:val="009328BF"/>
    <w:rsid w:val="0093300B"/>
    <w:rsid w:val="009358B4"/>
    <w:rsid w:val="00936147"/>
    <w:rsid w:val="00937981"/>
    <w:rsid w:val="00945188"/>
    <w:rsid w:val="00951B08"/>
    <w:rsid w:val="00960EE5"/>
    <w:rsid w:val="00963234"/>
    <w:rsid w:val="00972B09"/>
    <w:rsid w:val="00986FB7"/>
    <w:rsid w:val="00995BAE"/>
    <w:rsid w:val="009979E4"/>
    <w:rsid w:val="009C0C32"/>
    <w:rsid w:val="009C4545"/>
    <w:rsid w:val="009C7BF3"/>
    <w:rsid w:val="009E0E16"/>
    <w:rsid w:val="009F14A0"/>
    <w:rsid w:val="009F228F"/>
    <w:rsid w:val="009F22BA"/>
    <w:rsid w:val="009F483E"/>
    <w:rsid w:val="00A0129E"/>
    <w:rsid w:val="00A02516"/>
    <w:rsid w:val="00A115C8"/>
    <w:rsid w:val="00A11E47"/>
    <w:rsid w:val="00A30A6D"/>
    <w:rsid w:val="00A42276"/>
    <w:rsid w:val="00A5508D"/>
    <w:rsid w:val="00A670C7"/>
    <w:rsid w:val="00A679E0"/>
    <w:rsid w:val="00A82E64"/>
    <w:rsid w:val="00A92441"/>
    <w:rsid w:val="00A968CA"/>
    <w:rsid w:val="00AA0DC1"/>
    <w:rsid w:val="00AA2CEC"/>
    <w:rsid w:val="00AA5288"/>
    <w:rsid w:val="00AA5654"/>
    <w:rsid w:val="00AB188F"/>
    <w:rsid w:val="00AC0730"/>
    <w:rsid w:val="00AE3FF6"/>
    <w:rsid w:val="00AF597A"/>
    <w:rsid w:val="00B03EED"/>
    <w:rsid w:val="00B13D0D"/>
    <w:rsid w:val="00B20459"/>
    <w:rsid w:val="00B218AA"/>
    <w:rsid w:val="00B321A2"/>
    <w:rsid w:val="00B36A18"/>
    <w:rsid w:val="00B45FBE"/>
    <w:rsid w:val="00B60466"/>
    <w:rsid w:val="00B70E07"/>
    <w:rsid w:val="00B71985"/>
    <w:rsid w:val="00B837A2"/>
    <w:rsid w:val="00B91D79"/>
    <w:rsid w:val="00B92F28"/>
    <w:rsid w:val="00B97DFA"/>
    <w:rsid w:val="00BA3C3E"/>
    <w:rsid w:val="00BA45CB"/>
    <w:rsid w:val="00BB3031"/>
    <w:rsid w:val="00BC7E20"/>
    <w:rsid w:val="00BE1073"/>
    <w:rsid w:val="00BE33DA"/>
    <w:rsid w:val="00BE6B7E"/>
    <w:rsid w:val="00BF5CBB"/>
    <w:rsid w:val="00C136E9"/>
    <w:rsid w:val="00C22C1C"/>
    <w:rsid w:val="00C2524A"/>
    <w:rsid w:val="00C27661"/>
    <w:rsid w:val="00C425A3"/>
    <w:rsid w:val="00C51636"/>
    <w:rsid w:val="00C5174E"/>
    <w:rsid w:val="00C52800"/>
    <w:rsid w:val="00C53641"/>
    <w:rsid w:val="00C641D1"/>
    <w:rsid w:val="00C83BCC"/>
    <w:rsid w:val="00C852DD"/>
    <w:rsid w:val="00C85A14"/>
    <w:rsid w:val="00C90C30"/>
    <w:rsid w:val="00CB6482"/>
    <w:rsid w:val="00CD3B0A"/>
    <w:rsid w:val="00CD55DE"/>
    <w:rsid w:val="00CD6677"/>
    <w:rsid w:val="00CE470D"/>
    <w:rsid w:val="00CE6D12"/>
    <w:rsid w:val="00CF2EF2"/>
    <w:rsid w:val="00CF387A"/>
    <w:rsid w:val="00CF4E28"/>
    <w:rsid w:val="00D02AC8"/>
    <w:rsid w:val="00D04414"/>
    <w:rsid w:val="00D054A7"/>
    <w:rsid w:val="00D4096D"/>
    <w:rsid w:val="00D46910"/>
    <w:rsid w:val="00D5609D"/>
    <w:rsid w:val="00D57A4A"/>
    <w:rsid w:val="00D62474"/>
    <w:rsid w:val="00D649D1"/>
    <w:rsid w:val="00D73460"/>
    <w:rsid w:val="00D7639F"/>
    <w:rsid w:val="00D814AE"/>
    <w:rsid w:val="00D852B4"/>
    <w:rsid w:val="00D95F79"/>
    <w:rsid w:val="00DA222F"/>
    <w:rsid w:val="00DA57C6"/>
    <w:rsid w:val="00DA61F5"/>
    <w:rsid w:val="00DA7A05"/>
    <w:rsid w:val="00DA7A5E"/>
    <w:rsid w:val="00DB01AD"/>
    <w:rsid w:val="00DB3DF5"/>
    <w:rsid w:val="00DD61E4"/>
    <w:rsid w:val="00DF0197"/>
    <w:rsid w:val="00DF1C1F"/>
    <w:rsid w:val="00DF5200"/>
    <w:rsid w:val="00DF59C9"/>
    <w:rsid w:val="00DF767D"/>
    <w:rsid w:val="00E06FEC"/>
    <w:rsid w:val="00E1460D"/>
    <w:rsid w:val="00E171FD"/>
    <w:rsid w:val="00E223B2"/>
    <w:rsid w:val="00E2280F"/>
    <w:rsid w:val="00E25FBF"/>
    <w:rsid w:val="00E32D3E"/>
    <w:rsid w:val="00E4236D"/>
    <w:rsid w:val="00E44A99"/>
    <w:rsid w:val="00E45D9B"/>
    <w:rsid w:val="00E47A7A"/>
    <w:rsid w:val="00E662FE"/>
    <w:rsid w:val="00E75811"/>
    <w:rsid w:val="00E82C31"/>
    <w:rsid w:val="00E83BA5"/>
    <w:rsid w:val="00E92681"/>
    <w:rsid w:val="00EA5151"/>
    <w:rsid w:val="00EA534E"/>
    <w:rsid w:val="00EB5E6E"/>
    <w:rsid w:val="00EB7D56"/>
    <w:rsid w:val="00EC78B4"/>
    <w:rsid w:val="00F11576"/>
    <w:rsid w:val="00F17E08"/>
    <w:rsid w:val="00F3005A"/>
    <w:rsid w:val="00F3703E"/>
    <w:rsid w:val="00F40AAA"/>
    <w:rsid w:val="00F4355F"/>
    <w:rsid w:val="00F440F5"/>
    <w:rsid w:val="00F46CAD"/>
    <w:rsid w:val="00F51B95"/>
    <w:rsid w:val="00F57E62"/>
    <w:rsid w:val="00F860D5"/>
    <w:rsid w:val="00F906DA"/>
    <w:rsid w:val="00F93AA9"/>
    <w:rsid w:val="00FA1786"/>
    <w:rsid w:val="00FA17EB"/>
    <w:rsid w:val="00FB586C"/>
    <w:rsid w:val="00FB69E2"/>
    <w:rsid w:val="00FC1ADC"/>
    <w:rsid w:val="00FC735C"/>
    <w:rsid w:val="00FD050F"/>
    <w:rsid w:val="00FD4514"/>
    <w:rsid w:val="00FD7EDB"/>
    <w:rsid w:val="00FE10B9"/>
    <w:rsid w:val="00FE158D"/>
    <w:rsid w:val="00FE63FF"/>
    <w:rsid w:val="00FE6704"/>
    <w:rsid w:val="00FE6E16"/>
    <w:rsid w:val="00FF41CA"/>
    <w:rsid w:val="00FF4B03"/>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0E8E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AC0730"/>
    <w:pPr>
      <w:autoSpaceDE w:val="0"/>
      <w:autoSpaceDN w:val="0"/>
      <w:jc w:val="both"/>
    </w:pPr>
    <w:rPr>
      <w:sz w:val="24"/>
      <w:szCs w:val="24"/>
    </w:rPr>
  </w:style>
  <w:style w:type="paragraph" w:styleId="Cmsor1">
    <w:name w:val="heading 1"/>
    <w:aliases w:val="Heading 1"/>
    <w:basedOn w:val="Norml"/>
    <w:next w:val="Norml"/>
    <w:qFormat/>
    <w:rsid w:val="009C0C32"/>
    <w:pPr>
      <w:keepNext/>
      <w:spacing w:before="660" w:after="110"/>
      <w:ind w:left="567" w:hanging="567"/>
      <w:jc w:val="left"/>
      <w:outlineLvl w:val="0"/>
    </w:pPr>
    <w:rPr>
      <w:b/>
      <w:bCs/>
      <w:kern w:val="28"/>
      <w:sz w:val="26"/>
      <w:szCs w:val="26"/>
    </w:rPr>
  </w:style>
  <w:style w:type="paragraph" w:styleId="Cmsor2">
    <w:name w:val="heading 2"/>
    <w:aliases w:val="Heading 2"/>
    <w:basedOn w:val="Norml"/>
    <w:next w:val="Norml"/>
    <w:qFormat/>
    <w:rsid w:val="008C0098"/>
    <w:pPr>
      <w:keepNext/>
      <w:spacing w:before="440" w:after="110"/>
      <w:ind w:left="567" w:hanging="567"/>
      <w:jc w:val="left"/>
      <w:outlineLvl w:val="1"/>
    </w:pPr>
    <w:rPr>
      <w:b/>
      <w:bCs/>
      <w:i/>
      <w:iCs/>
      <w:sz w:val="26"/>
      <w:szCs w:val="26"/>
    </w:rPr>
  </w:style>
  <w:style w:type="paragraph" w:styleId="Cmsor3">
    <w:name w:val="heading 3"/>
    <w:aliases w:val="Heading 3"/>
    <w:basedOn w:val="Norml"/>
    <w:next w:val="Norml"/>
    <w:qFormat/>
    <w:rsid w:val="009C0C32"/>
    <w:pPr>
      <w:keepNext/>
      <w:spacing w:before="440" w:after="110"/>
      <w:ind w:left="851" w:hanging="851"/>
      <w:jc w:val="left"/>
      <w:outlineLvl w:val="2"/>
    </w:pPr>
    <w:rPr>
      <w:b/>
      <w:bCs/>
      <w:i/>
      <w:iCs/>
    </w:rPr>
  </w:style>
  <w:style w:type="paragraph" w:styleId="Cmsor4">
    <w:name w:val="heading 4"/>
    <w:aliases w:val="Heading 4"/>
    <w:basedOn w:val="Norml"/>
    <w:next w:val="Norml"/>
    <w:qFormat/>
    <w:rsid w:val="009C0C32"/>
    <w:pPr>
      <w:keepNext/>
      <w:spacing w:before="220" w:after="110"/>
      <w:ind w:left="851" w:hanging="851"/>
      <w:jc w:val="left"/>
      <w:outlineLvl w:val="3"/>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9C0C32"/>
    <w:pPr>
      <w:jc w:val="center"/>
    </w:pPr>
    <w:rPr>
      <w:i/>
      <w:iCs/>
      <w:sz w:val="20"/>
      <w:szCs w:val="20"/>
    </w:rPr>
  </w:style>
  <w:style w:type="character" w:customStyle="1" w:styleId="lfejChar">
    <w:name w:val="Élőfej Char"/>
    <w:basedOn w:val="Bekezdsalapbettpusa"/>
    <w:link w:val="lfej"/>
    <w:uiPriority w:val="99"/>
    <w:rsid w:val="009C0C32"/>
    <w:rPr>
      <w:i/>
      <w:iCs/>
    </w:rPr>
  </w:style>
  <w:style w:type="paragraph" w:styleId="llb">
    <w:name w:val="footer"/>
    <w:basedOn w:val="Norml"/>
    <w:semiHidden/>
    <w:rsid w:val="009C0C32"/>
    <w:pPr>
      <w:tabs>
        <w:tab w:val="center" w:pos="4536"/>
        <w:tab w:val="right" w:pos="9072"/>
      </w:tabs>
    </w:pPr>
  </w:style>
  <w:style w:type="paragraph" w:customStyle="1" w:styleId="Irodalom">
    <w:name w:val="Irodalom"/>
    <w:basedOn w:val="Norml"/>
    <w:rsid w:val="009C0C32"/>
    <w:pPr>
      <w:keepLines/>
      <w:ind w:left="284" w:hanging="284"/>
    </w:pPr>
    <w:rPr>
      <w:lang w:val="en-GB"/>
    </w:rPr>
  </w:style>
  <w:style w:type="paragraph" w:customStyle="1" w:styleId="Elscmsor1">
    <w:name w:val="Első címsor 1"/>
    <w:basedOn w:val="Cmsor1"/>
    <w:next w:val="Norml"/>
    <w:semiHidden/>
    <w:rsid w:val="009C0C32"/>
    <w:pPr>
      <w:spacing w:before="0"/>
      <w:outlineLvl w:val="9"/>
    </w:pPr>
  </w:style>
  <w:style w:type="paragraph" w:customStyle="1" w:styleId="Elscmsor2">
    <w:name w:val="Első címsor 2"/>
    <w:basedOn w:val="Cmsor2"/>
    <w:next w:val="Norml"/>
    <w:semiHidden/>
    <w:rsid w:val="009C0C32"/>
    <w:pPr>
      <w:spacing w:before="0"/>
      <w:outlineLvl w:val="9"/>
    </w:pPr>
  </w:style>
  <w:style w:type="paragraph" w:customStyle="1" w:styleId="Elscmsor3">
    <w:name w:val="Első címsor 3"/>
    <w:basedOn w:val="Cmsor3"/>
    <w:next w:val="Norml"/>
    <w:semiHidden/>
    <w:rsid w:val="009C0C32"/>
    <w:pPr>
      <w:spacing w:before="0"/>
      <w:outlineLvl w:val="9"/>
    </w:pPr>
  </w:style>
  <w:style w:type="paragraph" w:customStyle="1" w:styleId="Elscmsor4">
    <w:name w:val="Első címsor 4"/>
    <w:basedOn w:val="Cmsor4"/>
    <w:semiHidden/>
    <w:rsid w:val="009C0C32"/>
    <w:pPr>
      <w:spacing w:before="0"/>
      <w:outlineLvl w:val="9"/>
    </w:pPr>
  </w:style>
  <w:style w:type="paragraph" w:customStyle="1" w:styleId="Abstract">
    <w:name w:val="Abstract"/>
    <w:basedOn w:val="Norml"/>
    <w:next w:val="Norml"/>
    <w:rsid w:val="009C0C32"/>
    <w:pPr>
      <w:ind w:left="426" w:right="425"/>
    </w:pPr>
    <w:rPr>
      <w:sz w:val="20"/>
      <w:szCs w:val="20"/>
      <w:lang w:val="en-GB"/>
    </w:rPr>
  </w:style>
  <w:style w:type="character" w:styleId="Feloldatlanmegemlts">
    <w:name w:val="Unresolved Mention"/>
    <w:basedOn w:val="Bekezdsalapbettpusa"/>
    <w:uiPriority w:val="99"/>
    <w:semiHidden/>
    <w:unhideWhenUsed/>
    <w:rsid w:val="009C0C32"/>
    <w:rPr>
      <w:color w:val="605E5C"/>
      <w:shd w:val="clear" w:color="auto" w:fill="E1DFDD"/>
    </w:rPr>
  </w:style>
  <w:style w:type="character" w:styleId="Hiperhivatkozs">
    <w:name w:val="Hyperlink"/>
    <w:basedOn w:val="Bekezdsalapbettpusa"/>
    <w:uiPriority w:val="99"/>
    <w:rsid w:val="009C0C32"/>
    <w:rPr>
      <w:color w:val="0000FF"/>
      <w:u w:val="single"/>
    </w:rPr>
  </w:style>
  <w:style w:type="table" w:styleId="Rcsostblzat">
    <w:name w:val="Table Grid"/>
    <w:basedOn w:val="Normltblzat"/>
    <w:rsid w:val="009C0C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Jegyzetszveg">
    <w:name w:val="annotation text"/>
    <w:basedOn w:val="Norml"/>
    <w:link w:val="JegyzetszvegChar"/>
    <w:uiPriority w:val="99"/>
    <w:semiHidden/>
    <w:unhideWhenUsed/>
    <w:rsid w:val="009C0C32"/>
    <w:rPr>
      <w:sz w:val="20"/>
      <w:szCs w:val="20"/>
      <w:lang w:val="de-DE" w:bidi="he-IL"/>
    </w:rPr>
  </w:style>
  <w:style w:type="character" w:customStyle="1" w:styleId="JegyzetszvegChar">
    <w:name w:val="Jegyzetszöveg Char"/>
    <w:basedOn w:val="Bekezdsalapbettpusa"/>
    <w:link w:val="Jegyzetszveg"/>
    <w:uiPriority w:val="99"/>
    <w:semiHidden/>
    <w:rsid w:val="009C0C32"/>
    <w:rPr>
      <w:lang w:val="de-DE" w:bidi="he-IL"/>
    </w:rPr>
  </w:style>
  <w:style w:type="paragraph" w:customStyle="1" w:styleId="Author">
    <w:name w:val="Author"/>
    <w:basedOn w:val="Norml"/>
    <w:qFormat/>
    <w:rsid w:val="00724281"/>
    <w:pPr>
      <w:spacing w:after="160"/>
      <w:jc w:val="center"/>
    </w:pPr>
    <w:rPr>
      <w:sz w:val="28"/>
      <w:szCs w:val="28"/>
    </w:rPr>
  </w:style>
  <w:style w:type="paragraph" w:customStyle="1" w:styleId="AbstractTitle">
    <w:name w:val="Abstract Title"/>
    <w:basedOn w:val="Norml"/>
    <w:qFormat/>
    <w:rsid w:val="00AF597A"/>
    <w:pPr>
      <w:spacing w:after="180"/>
      <w:ind w:left="426" w:right="425"/>
    </w:pPr>
    <w:rPr>
      <w:b/>
      <w:bCs/>
      <w:sz w:val="20"/>
      <w:szCs w:val="20"/>
      <w:lang w:val="en-GB"/>
    </w:rPr>
  </w:style>
  <w:style w:type="paragraph" w:customStyle="1" w:styleId="FirstHeading2">
    <w:name w:val="First Heading 2"/>
    <w:basedOn w:val="Elscmsor2"/>
    <w:qFormat/>
    <w:rsid w:val="00FF4B03"/>
  </w:style>
  <w:style w:type="paragraph" w:customStyle="1" w:styleId="Captiontext">
    <w:name w:val="Caption text"/>
    <w:basedOn w:val="Norml"/>
    <w:qFormat/>
    <w:rsid w:val="008C0098"/>
    <w:pPr>
      <w:spacing w:before="300" w:after="300"/>
      <w:jc w:val="center"/>
    </w:pPr>
    <w:rPr>
      <w:i/>
      <w:iCs/>
      <w:sz w:val="18"/>
      <w:szCs w:val="18"/>
    </w:rPr>
  </w:style>
  <w:style w:type="paragraph" w:customStyle="1" w:styleId="FirstHeading3">
    <w:name w:val="First Heading 3"/>
    <w:basedOn w:val="Elscmsor3"/>
    <w:qFormat/>
    <w:rsid w:val="00FF4B03"/>
  </w:style>
  <w:style w:type="paragraph" w:customStyle="1" w:styleId="FirstHeading4">
    <w:name w:val="First Heading 4"/>
    <w:basedOn w:val="Elscmsor4"/>
    <w:qFormat/>
    <w:rsid w:val="00D73460"/>
  </w:style>
  <w:style w:type="paragraph" w:customStyle="1" w:styleId="Abstract-cm">
    <w:name w:val="Abstract-cím"/>
    <w:basedOn w:val="Norml"/>
    <w:next w:val="Norml"/>
    <w:rsid w:val="009C0C32"/>
    <w:pPr>
      <w:spacing w:after="180"/>
      <w:ind w:left="284"/>
    </w:pPr>
    <w:rPr>
      <w:b/>
      <w:bCs/>
      <w:sz w:val="20"/>
      <w:szCs w:val="20"/>
      <w:lang w:val="en-GB"/>
    </w:rPr>
  </w:style>
  <w:style w:type="paragraph" w:customStyle="1" w:styleId="Footnote">
    <w:name w:val="Footnote"/>
    <w:basedOn w:val="Norml"/>
    <w:qFormat/>
    <w:rsid w:val="00724281"/>
    <w:pPr>
      <w:ind w:left="284" w:hanging="284"/>
    </w:pPr>
    <w:rPr>
      <w:sz w:val="20"/>
      <w:szCs w:val="20"/>
    </w:rPr>
  </w:style>
  <w:style w:type="paragraph" w:customStyle="1" w:styleId="References">
    <w:name w:val="References"/>
    <w:basedOn w:val="Irodalom"/>
    <w:rsid w:val="00160A7D"/>
  </w:style>
  <w:style w:type="paragraph" w:customStyle="1" w:styleId="Authordetails">
    <w:name w:val="Author details"/>
    <w:basedOn w:val="Norml"/>
    <w:qFormat/>
    <w:rsid w:val="00724281"/>
    <w:pPr>
      <w:jc w:val="center"/>
    </w:pPr>
    <w:rPr>
      <w:sz w:val="20"/>
      <w:szCs w:val="20"/>
    </w:rPr>
  </w:style>
  <w:style w:type="paragraph" w:styleId="Alcm">
    <w:name w:val="Subtitle"/>
    <w:aliases w:val="Subtitle"/>
    <w:basedOn w:val="Norml"/>
    <w:next w:val="Norml"/>
    <w:link w:val="AlcmChar"/>
    <w:qFormat/>
    <w:rsid w:val="009C0C32"/>
    <w:pPr>
      <w:tabs>
        <w:tab w:val="center" w:pos="4551"/>
        <w:tab w:val="right" w:pos="9103"/>
      </w:tabs>
      <w:spacing w:before="110" w:after="500"/>
      <w:jc w:val="center"/>
    </w:pPr>
    <w:rPr>
      <w:sz w:val="30"/>
      <w:szCs w:val="30"/>
    </w:rPr>
  </w:style>
  <w:style w:type="character" w:customStyle="1" w:styleId="AlcmChar">
    <w:name w:val="Alcím Char"/>
    <w:aliases w:val="Subtitle Char"/>
    <w:basedOn w:val="Bekezdsalapbettpusa"/>
    <w:link w:val="Alcm"/>
    <w:rsid w:val="00222640"/>
    <w:rPr>
      <w:sz w:val="30"/>
      <w:szCs w:val="30"/>
    </w:rPr>
  </w:style>
  <w:style w:type="paragraph" w:customStyle="1" w:styleId="braszveg">
    <w:name w:val="Ábraszöveg"/>
    <w:basedOn w:val="Norml"/>
    <w:semiHidden/>
    <w:qFormat/>
    <w:rsid w:val="009C0C32"/>
    <w:pPr>
      <w:spacing w:before="300" w:after="300"/>
      <w:jc w:val="center"/>
    </w:pPr>
    <w:rPr>
      <w:i/>
      <w:iCs/>
      <w:sz w:val="18"/>
      <w:szCs w:val="18"/>
      <w:lang w:val="en-GB"/>
    </w:rPr>
  </w:style>
  <w:style w:type="paragraph" w:styleId="Cm">
    <w:name w:val="Title"/>
    <w:aliases w:val="Title"/>
    <w:basedOn w:val="Norml"/>
    <w:next w:val="Norml"/>
    <w:link w:val="CmChar"/>
    <w:uiPriority w:val="10"/>
    <w:qFormat/>
    <w:rsid w:val="009C0C32"/>
    <w:pPr>
      <w:jc w:val="center"/>
    </w:pPr>
    <w:rPr>
      <w:b/>
      <w:bCs/>
      <w:kern w:val="28"/>
      <w:sz w:val="32"/>
      <w:szCs w:val="32"/>
    </w:rPr>
  </w:style>
  <w:style w:type="character" w:customStyle="1" w:styleId="CmChar">
    <w:name w:val="Cím Char"/>
    <w:aliases w:val="Title Char"/>
    <w:link w:val="Cm"/>
    <w:uiPriority w:val="10"/>
    <w:rsid w:val="009C0C32"/>
    <w:rPr>
      <w:b/>
      <w:bCs/>
      <w:kern w:val="28"/>
      <w:sz w:val="32"/>
      <w:szCs w:val="32"/>
    </w:rPr>
  </w:style>
  <w:style w:type="paragraph" w:styleId="Idzet">
    <w:name w:val="Quote"/>
    <w:aliases w:val="Quote"/>
    <w:basedOn w:val="Norml"/>
    <w:link w:val="IdzetChar"/>
    <w:qFormat/>
    <w:rsid w:val="009C0C32"/>
    <w:pPr>
      <w:spacing w:before="220" w:after="220"/>
      <w:ind w:left="284" w:right="284"/>
    </w:pPr>
    <w:rPr>
      <w:sz w:val="20"/>
      <w:szCs w:val="20"/>
    </w:rPr>
  </w:style>
  <w:style w:type="character" w:customStyle="1" w:styleId="IdzetChar">
    <w:name w:val="Idézet Char"/>
    <w:aliases w:val="Quote Char"/>
    <w:basedOn w:val="Bekezdsalapbettpusa"/>
    <w:link w:val="Idzet"/>
    <w:rsid w:val="00217D44"/>
  </w:style>
  <w:style w:type="paragraph" w:styleId="Lbjegyzetszveg">
    <w:name w:val="footnote text"/>
    <w:basedOn w:val="Norml"/>
    <w:link w:val="LbjegyzetszvegChar"/>
    <w:rsid w:val="009C0C32"/>
    <w:pPr>
      <w:ind w:left="284" w:hanging="284"/>
    </w:pPr>
    <w:rPr>
      <w:sz w:val="20"/>
      <w:szCs w:val="18"/>
    </w:rPr>
  </w:style>
  <w:style w:type="character" w:customStyle="1" w:styleId="LbjegyzetszvegChar">
    <w:name w:val="Lábjegyzetszöveg Char"/>
    <w:basedOn w:val="Bekezdsalapbettpusa"/>
    <w:link w:val="Lbjegyzetszveg"/>
    <w:rsid w:val="00217D44"/>
    <w:rPr>
      <w:szCs w:val="18"/>
    </w:rPr>
  </w:style>
  <w:style w:type="paragraph" w:customStyle="1" w:styleId="Lbjegyzet">
    <w:name w:val="Lábjegyzet"/>
    <w:basedOn w:val="Lbjegyzetszveg"/>
    <w:rsid w:val="009C0C32"/>
    <w:rPr>
      <w:szCs w:val="20"/>
    </w:rPr>
  </w:style>
  <w:style w:type="character" w:styleId="Lbjegyzet-hivatkozs">
    <w:name w:val="footnote reference"/>
    <w:basedOn w:val="Bekezdsalapbettpusa"/>
    <w:rsid w:val="009C0C32"/>
    <w:rPr>
      <w:rFonts w:ascii="Times New Roman" w:hAnsi="Times New Roman" w:cs="Times New Roman"/>
      <w:sz w:val="22"/>
      <w:szCs w:val="22"/>
      <w:vertAlign w:val="superscript"/>
    </w:rPr>
  </w:style>
  <w:style w:type="character" w:styleId="Oldalszm">
    <w:name w:val="page number"/>
    <w:basedOn w:val="Bekezdsalapbettpusa"/>
    <w:rsid w:val="009C0C32"/>
    <w:rPr>
      <w:rFonts w:ascii="Times New Roman" w:hAnsi="Times New Roman" w:cs="Times New Roman"/>
      <w:b w:val="0"/>
      <w:i w:val="0"/>
      <w:sz w:val="20"/>
      <w:szCs w:val="20"/>
    </w:rPr>
  </w:style>
  <w:style w:type="paragraph" w:customStyle="1" w:styleId="Szerz">
    <w:name w:val="Szerző"/>
    <w:basedOn w:val="Norml"/>
    <w:semiHidden/>
    <w:rsid w:val="009C0C32"/>
    <w:pPr>
      <w:spacing w:after="160"/>
      <w:jc w:val="center"/>
    </w:pPr>
    <w:rPr>
      <w:sz w:val="28"/>
      <w:szCs w:val="28"/>
    </w:rPr>
  </w:style>
  <w:style w:type="paragraph" w:customStyle="1" w:styleId="Szerziadatok">
    <w:name w:val="Szerzői adatok"/>
    <w:basedOn w:val="Norml"/>
    <w:semiHidden/>
    <w:rsid w:val="009C0C32"/>
    <w:pPr>
      <w:jc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rcid.org/xxxx9-xxxx-xxxx-xxx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3EEAE-D127-4A09-9B4C-856149C6A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argumentum_sablon_en_dotx-hoz</Template>
  <TotalTime>1</TotalTime>
  <Pages>1</Pages>
  <Words>79</Words>
  <Characters>550</Characters>
  <Application>Microsoft Office Word</Application>
  <DocSecurity>0</DocSecurity>
  <Lines>4</Lines>
  <Paragraphs>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
  <dc:description/>
  <cp:lastModifiedBy>Marianna</cp:lastModifiedBy>
  <cp:revision>1</cp:revision>
  <cp:lastPrinted>2026-04-15T12:01:00Z</cp:lastPrinted>
  <dcterms:created xsi:type="dcterms:W3CDTF">2026-07-31T19:57:00Z</dcterms:created>
  <dcterms:modified xsi:type="dcterms:W3CDTF">2026-07-31T19:58:00Z</dcterms:modified>
</cp:coreProperties>
</file>