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214" w:type="dxa"/>
        <w:tblLayout w:type="fixed"/>
        <w:tblLook w:val="01E0" w:firstRow="1" w:lastRow="1" w:firstColumn="1" w:lastColumn="1" w:noHBand="0" w:noVBand="0"/>
      </w:tblPr>
      <w:tblGrid>
        <w:gridCol w:w="9214"/>
      </w:tblGrid>
      <w:tr w:rsidR="00E45D9B" w14:paraId="7DFFE8EE" w14:textId="77777777" w:rsidTr="00963234">
        <w:trPr>
          <w:trHeight w:val="993"/>
        </w:trPr>
        <w:tc>
          <w:tcPr>
            <w:tcW w:w="9214" w:type="dxa"/>
          </w:tcPr>
          <w:p w14:paraId="7C3AFCC4" w14:textId="7E6C0116" w:rsidR="00E45D9B" w:rsidRPr="00507881" w:rsidRDefault="00E45D9B" w:rsidP="00D814AE"/>
        </w:tc>
      </w:tr>
      <w:tr w:rsidR="00E45D9B" w14:paraId="281A42F5" w14:textId="77777777" w:rsidTr="00CE6D12">
        <w:tc>
          <w:tcPr>
            <w:tcW w:w="9214" w:type="dxa"/>
          </w:tcPr>
          <w:p w14:paraId="5D97EADF" w14:textId="4A10C4A2" w:rsidR="00E45D9B" w:rsidRPr="00507881" w:rsidRDefault="00C2524A" w:rsidP="008A1C06">
            <w:pPr>
              <w:pStyle w:val="Cm"/>
            </w:pPr>
            <w:r w:rsidRPr="008A1C06">
              <w:t>Cím</w:t>
            </w:r>
          </w:p>
        </w:tc>
      </w:tr>
      <w:tr w:rsidR="00E45D9B" w14:paraId="711D9DB9" w14:textId="77777777" w:rsidTr="00CE6D12">
        <w:tc>
          <w:tcPr>
            <w:tcW w:w="9214" w:type="dxa"/>
          </w:tcPr>
          <w:p w14:paraId="12877198" w14:textId="2582407B" w:rsidR="00E45D9B" w:rsidRPr="008A1C06" w:rsidRDefault="0056730E" w:rsidP="008A1C06">
            <w:pPr>
              <w:pStyle w:val="Alcm"/>
            </w:pPr>
            <w:r w:rsidRPr="008646C9">
              <w:t>Alcím</w:t>
            </w:r>
          </w:p>
        </w:tc>
      </w:tr>
      <w:tr w:rsidR="0056730E" w14:paraId="3B5CE7D1" w14:textId="77777777" w:rsidTr="00CE6D12">
        <w:tc>
          <w:tcPr>
            <w:tcW w:w="9214" w:type="dxa"/>
          </w:tcPr>
          <w:p w14:paraId="6AE3AC7B" w14:textId="7CDC1B9C" w:rsidR="0056730E" w:rsidRDefault="0056730E" w:rsidP="008A1C06">
            <w:pPr>
              <w:pStyle w:val="Szerz"/>
            </w:pPr>
            <w:r w:rsidRPr="008646C9">
              <w:t>Szerző</w:t>
            </w:r>
            <w:r w:rsidR="00931BCE" w:rsidRPr="008646C9">
              <w:rPr>
                <w:noProof/>
                <w:sz w:val="27"/>
                <w:szCs w:val="27"/>
                <w:vertAlign w:val="superscript"/>
              </w:rPr>
              <w:t xml:space="preserve"> </w:t>
            </w:r>
            <w:r w:rsidRPr="0056730E">
              <w:rPr>
                <w:noProof/>
                <w:sz w:val="24"/>
                <w:szCs w:val="24"/>
                <w:vertAlign w:val="superscript"/>
              </w:rPr>
              <w:drawing>
                <wp:inline distT="0" distB="0" distL="0" distR="0" wp14:anchorId="18AA5971" wp14:editId="532F8536">
                  <wp:extent cx="152400" cy="152400"/>
                  <wp:effectExtent l="0" t="0" r="0" b="0"/>
                  <wp:docPr id="1113200050" name="Kép 11">
                    <a:hlinkClick xmlns:a="http://schemas.openxmlformats.org/drawingml/2006/main" r:id="rId8" tgtFrame="_blank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3200050" name="Kép 11">
                            <a:hlinkClick r:id="rId8" tgtFrame="_blank"/>
                          </pic:cNvPr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45D9B" w14:paraId="4FDE1D7C" w14:textId="77777777" w:rsidTr="00CE6D12">
        <w:tc>
          <w:tcPr>
            <w:tcW w:w="9214" w:type="dxa"/>
          </w:tcPr>
          <w:p w14:paraId="13FE4D7C" w14:textId="42DC1936" w:rsidR="0056730E" w:rsidRPr="00E83BA5" w:rsidRDefault="0056730E" w:rsidP="008646C9">
            <w:pPr>
              <w:pStyle w:val="Szerziadatok"/>
            </w:pPr>
            <w:r w:rsidRPr="00E83BA5">
              <w:t xml:space="preserve">University of </w:t>
            </w:r>
            <w:r w:rsidR="00E83BA5" w:rsidRPr="00E83BA5">
              <w:t>Xxx</w:t>
            </w:r>
            <w:r w:rsidRPr="00E83BA5">
              <w:t>,</w:t>
            </w:r>
            <w:r w:rsidR="00E83BA5" w:rsidRPr="00E83BA5">
              <w:t xml:space="preserve"> Institute of</w:t>
            </w:r>
            <w:r w:rsidRPr="00E83BA5">
              <w:t xml:space="preserve"> </w:t>
            </w:r>
            <w:r w:rsidR="00E83BA5" w:rsidRPr="00E83BA5">
              <w:t>Yyyy</w:t>
            </w:r>
          </w:p>
          <w:p w14:paraId="6B17E738" w14:textId="6B44F5DB" w:rsidR="007822C4" w:rsidRPr="00E83BA5" w:rsidRDefault="00E83BA5" w:rsidP="00244195">
            <w:pPr>
              <w:pStyle w:val="Szerziadatok"/>
            </w:pPr>
            <w:r w:rsidRPr="00E83BA5">
              <w:t>postal address</w:t>
            </w:r>
          </w:p>
          <w:p w14:paraId="50A4C363" w14:textId="2679E863" w:rsidR="0056730E" w:rsidRDefault="001346A3" w:rsidP="00244195">
            <w:pPr>
              <w:pStyle w:val="Szerziadatok"/>
            </w:pPr>
            <w:r w:rsidRPr="00E83BA5">
              <w:t>email</w:t>
            </w:r>
            <w:r w:rsidR="00E83BA5" w:rsidRPr="00E83BA5">
              <w:t xml:space="preserve"> address</w:t>
            </w:r>
          </w:p>
          <w:p w14:paraId="1838A351" w14:textId="2C5BD76C" w:rsidR="008646C9" w:rsidRPr="0056730E" w:rsidRDefault="008646C9" w:rsidP="008646C9">
            <w:pPr>
              <w:pStyle w:val="Szerziadatok"/>
            </w:pPr>
          </w:p>
        </w:tc>
      </w:tr>
    </w:tbl>
    <w:p w14:paraId="171E0DB1" w14:textId="692909DC" w:rsidR="00960EE5" w:rsidRPr="0063264C" w:rsidRDefault="00775E1A" w:rsidP="008646C9">
      <w:pPr>
        <w:pStyle w:val="Abstract-cm"/>
        <w:ind w:left="426" w:right="425"/>
      </w:pPr>
      <w:r w:rsidRPr="008646C9">
        <w:t>Abstract</w:t>
      </w:r>
    </w:p>
    <w:p w14:paraId="77000B80" w14:textId="683E2179" w:rsidR="00775E1A" w:rsidRDefault="00C2524A" w:rsidP="008646C9">
      <w:pPr>
        <w:pStyle w:val="Abstract"/>
      </w:pPr>
      <w:r w:rsidRPr="00AA2CEC">
        <w:t xml:space="preserve">abstract abstract abstract </w:t>
      </w:r>
    </w:p>
    <w:p w14:paraId="7787432F" w14:textId="77777777" w:rsidR="008646C9" w:rsidRPr="008646C9" w:rsidRDefault="008646C9" w:rsidP="008646C9">
      <w:pPr>
        <w:rPr>
          <w:lang w:val="en-GB"/>
        </w:rPr>
      </w:pPr>
    </w:p>
    <w:p w14:paraId="57C62349" w14:textId="2873EA04" w:rsidR="00DA222F" w:rsidRPr="0063264C" w:rsidRDefault="00775E1A" w:rsidP="008646C9">
      <w:pPr>
        <w:pStyle w:val="Abstract"/>
      </w:pPr>
      <w:r w:rsidRPr="003F31D3">
        <w:rPr>
          <w:i/>
          <w:iCs/>
        </w:rPr>
        <w:t>Keywords</w:t>
      </w:r>
      <w:r w:rsidRPr="0063264C">
        <w:t>:</w:t>
      </w:r>
      <w:r w:rsidR="00783A85" w:rsidRPr="0063264C">
        <w:t xml:space="preserve"> </w:t>
      </w:r>
      <w:r w:rsidR="00C2524A">
        <w:t>xxx, xxx, xxx</w:t>
      </w:r>
    </w:p>
    <w:p w14:paraId="06292D50" w14:textId="647B4620" w:rsidR="000C6AC8" w:rsidRPr="00636D56" w:rsidRDefault="000C6AC8" w:rsidP="000C6AC8">
      <w:pPr>
        <w:tabs>
          <w:tab w:val="left" w:pos="6200"/>
        </w:tabs>
        <w:rPr>
          <w:b/>
          <w:bCs/>
        </w:rPr>
      </w:pPr>
    </w:p>
    <w:sectPr w:rsidR="000C6AC8" w:rsidRPr="00636D56" w:rsidSect="002738A9">
      <w:headerReference w:type="even" r:id="rId10"/>
      <w:headerReference w:type="default" r:id="rId11"/>
      <w:headerReference w:type="first" r:id="rId12"/>
      <w:pgSz w:w="11907" w:h="16840" w:code="9"/>
      <w:pgMar w:top="1588" w:right="1275" w:bottom="1418" w:left="1418" w:header="709" w:footer="709" w:gutter="0"/>
      <w:pgNumType w:start="1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9A9089" w14:textId="77777777" w:rsidR="0054582A" w:rsidRDefault="0054582A" w:rsidP="00AA2CEC">
      <w:r>
        <w:separator/>
      </w:r>
    </w:p>
  </w:endnote>
  <w:endnote w:type="continuationSeparator" w:id="0">
    <w:p w14:paraId="32CB5A0B" w14:textId="77777777" w:rsidR="0054582A" w:rsidRDefault="0054582A" w:rsidP="00AA2C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hnschrift SemiBold SemiConden">
    <w:panose1 w:val="020B0502040204020203"/>
    <w:charset w:val="EE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11D5DD" w14:textId="77777777" w:rsidR="0054582A" w:rsidRDefault="0054582A" w:rsidP="00AA2CEC">
      <w:r>
        <w:separator/>
      </w:r>
    </w:p>
  </w:footnote>
  <w:footnote w:type="continuationSeparator" w:id="0">
    <w:p w14:paraId="4F59D567" w14:textId="77777777" w:rsidR="0054582A" w:rsidRDefault="0054582A" w:rsidP="00AA2C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151102528"/>
      <w:docPartObj>
        <w:docPartGallery w:val="Page Numbers (Top of Page)"/>
        <w:docPartUnique/>
      </w:docPartObj>
    </w:sdtPr>
    <w:sdtEndPr>
      <w:rPr>
        <w:rStyle w:val="Oldalszm"/>
        <w:i w:val="0"/>
        <w:iCs w:val="0"/>
      </w:rPr>
    </w:sdtEndPr>
    <w:sdtContent>
      <w:p w14:paraId="549837C2" w14:textId="6A38E645" w:rsidR="00C22C1C" w:rsidRPr="00783ACB" w:rsidRDefault="002A12B8" w:rsidP="00783ACB">
        <w:pPr>
          <w:pStyle w:val="lfej"/>
          <w:jc w:val="left"/>
          <w:rPr>
            <w:i w:val="0"/>
            <w:iCs w:val="0"/>
          </w:rPr>
        </w:pPr>
        <w:r w:rsidRPr="002A12B8">
          <w:rPr>
            <w:rStyle w:val="Oldalszm"/>
            <w:i w:val="0"/>
            <w:iCs w:val="0"/>
          </w:rPr>
          <w:fldChar w:fldCharType="begin"/>
        </w:r>
        <w:r w:rsidRPr="002A12B8">
          <w:rPr>
            <w:rStyle w:val="Oldalszm"/>
            <w:i w:val="0"/>
            <w:iCs w:val="0"/>
          </w:rPr>
          <w:instrText>PAGE   \* MERGEFORMAT</w:instrText>
        </w:r>
        <w:r w:rsidRPr="002A12B8">
          <w:rPr>
            <w:rStyle w:val="Oldalszm"/>
            <w:i w:val="0"/>
            <w:iCs w:val="0"/>
          </w:rPr>
          <w:fldChar w:fldCharType="separate"/>
        </w:r>
        <w:r w:rsidRPr="002A12B8">
          <w:rPr>
            <w:rStyle w:val="Oldalszm"/>
            <w:i w:val="0"/>
            <w:iCs w:val="0"/>
          </w:rPr>
          <w:t>2</w:t>
        </w:r>
        <w:r w:rsidRPr="002A12B8">
          <w:rPr>
            <w:rStyle w:val="Oldalszm"/>
            <w:i w:val="0"/>
            <w:iCs w:val="0"/>
          </w:rPr>
          <w:fldChar w:fldCharType="end"/>
        </w:r>
        <w:r>
          <w:rPr>
            <w:rStyle w:val="Oldalszm"/>
            <w:i w:val="0"/>
            <w:iCs w:val="0"/>
          </w:rPr>
          <w:tab/>
        </w:r>
        <w:r>
          <w:rPr>
            <w:rStyle w:val="Oldalszm"/>
            <w:i w:val="0"/>
            <w:iCs w:val="0"/>
          </w:rPr>
          <w:tab/>
        </w:r>
        <w:r w:rsidRPr="008348BE">
          <w:rPr>
            <w:rStyle w:val="Oldalszm"/>
            <w:rFonts w:ascii="Tahoma" w:hAnsi="Tahoma" w:cs="Tahoma"/>
            <w:i w:val="0"/>
            <w:iCs w:val="0"/>
            <w:sz w:val="15"/>
            <w:szCs w:val="15"/>
          </w:rPr>
          <w:t>szerző neve</w:t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EDA09F" w14:textId="4162E896" w:rsidR="00DA222F" w:rsidRPr="00463111" w:rsidRDefault="00000000" w:rsidP="00077334">
    <w:pPr>
      <w:pStyle w:val="lfej"/>
      <w:jc w:val="right"/>
      <w:rPr>
        <w:i w:val="0"/>
        <w:iCs w:val="0"/>
      </w:rPr>
    </w:pPr>
    <w:sdt>
      <w:sdtPr>
        <w:rPr>
          <w:rFonts w:ascii="Tahoma" w:hAnsi="Tahoma" w:cs="Tahoma"/>
          <w:sz w:val="17"/>
          <w:szCs w:val="17"/>
        </w:rPr>
        <w:id w:val="672456600"/>
        <w:docPartObj>
          <w:docPartGallery w:val="Page Numbers (Top of Page)"/>
          <w:docPartUnique/>
        </w:docPartObj>
      </w:sdtPr>
      <w:sdtEndPr>
        <w:rPr>
          <w:rFonts w:ascii="Times New Roman" w:hAnsi="Times New Roman" w:cs="Times New Roman"/>
          <w:i w:val="0"/>
          <w:iCs w:val="0"/>
          <w:sz w:val="20"/>
          <w:szCs w:val="20"/>
        </w:rPr>
      </w:sdtEndPr>
      <w:sdtContent>
        <w:r w:rsidR="00367B2C" w:rsidRPr="00367B2C">
          <w:rPr>
            <w:rFonts w:ascii="Tahoma" w:hAnsi="Tahoma" w:cs="Tahoma"/>
            <w:i w:val="0"/>
            <w:iCs w:val="0"/>
            <w:sz w:val="15"/>
            <w:szCs w:val="15"/>
          </w:rPr>
          <w:t>Cím</w:t>
        </w:r>
        <w:r w:rsidR="00367B2C" w:rsidRPr="00367B2C">
          <w:rPr>
            <w:rFonts w:ascii="Tahoma" w:hAnsi="Tahoma" w:cs="Tahoma"/>
            <w:i w:val="0"/>
            <w:iCs w:val="0"/>
            <w:sz w:val="15"/>
            <w:szCs w:val="15"/>
          </w:rPr>
          <w:tab/>
        </w:r>
        <w:r w:rsidR="002A12B8" w:rsidRPr="00367B2C">
          <w:rPr>
            <w:sz w:val="15"/>
            <w:szCs w:val="15"/>
          </w:rPr>
          <w:tab/>
        </w:r>
        <w:r w:rsidR="002A12B8" w:rsidRPr="00367B2C">
          <w:rPr>
            <w:sz w:val="15"/>
            <w:szCs w:val="15"/>
          </w:rPr>
          <w:tab/>
        </w:r>
        <w:r w:rsidR="002A12B8" w:rsidRPr="002A12B8">
          <w:rPr>
            <w:i w:val="0"/>
            <w:iCs w:val="0"/>
          </w:rPr>
          <w:fldChar w:fldCharType="begin"/>
        </w:r>
        <w:r w:rsidR="002A12B8" w:rsidRPr="002A12B8">
          <w:rPr>
            <w:i w:val="0"/>
            <w:iCs w:val="0"/>
          </w:rPr>
          <w:instrText>PAGE   \* MERGEFORMAT</w:instrText>
        </w:r>
        <w:r w:rsidR="002A12B8" w:rsidRPr="002A12B8">
          <w:rPr>
            <w:i w:val="0"/>
            <w:iCs w:val="0"/>
          </w:rPr>
          <w:fldChar w:fldCharType="separate"/>
        </w:r>
        <w:r w:rsidR="002A12B8" w:rsidRPr="002A12B8">
          <w:rPr>
            <w:i w:val="0"/>
            <w:iCs w:val="0"/>
          </w:rPr>
          <w:t>2</w:t>
        </w:r>
        <w:r w:rsidR="002A12B8" w:rsidRPr="002A12B8">
          <w:rPr>
            <w:i w:val="0"/>
            <w:iCs w:val="0"/>
          </w:rPr>
          <w:fldChar w:fldCharType="end"/>
        </w:r>
      </w:sdtContent>
    </w:sdt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17D9FB" w14:textId="77777777" w:rsidR="00C22C1C" w:rsidRDefault="00C22C1C" w:rsidP="007F3F5D">
    <w:pPr>
      <w:pStyle w:val="lfej"/>
      <w:jc w:val="both"/>
    </w:pPr>
  </w:p>
  <w:tbl>
    <w:tblPr>
      <w:tblStyle w:val="Rcsostblzat"/>
      <w:tblW w:w="9214" w:type="dxa"/>
      <w:tblLayout w:type="fixed"/>
      <w:tblLook w:val="04A0" w:firstRow="1" w:lastRow="0" w:firstColumn="1" w:lastColumn="0" w:noHBand="0" w:noVBand="1"/>
    </w:tblPr>
    <w:tblGrid>
      <w:gridCol w:w="851"/>
      <w:gridCol w:w="4294"/>
      <w:gridCol w:w="4069"/>
    </w:tblGrid>
    <w:tr w:rsidR="00463111" w14:paraId="0627ACC0" w14:textId="77777777" w:rsidTr="002738A9">
      <w:trPr>
        <w:trHeight w:val="426"/>
      </w:trPr>
      <w:tc>
        <w:tcPr>
          <w:tcW w:w="851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01254A4" w14:textId="4084F669" w:rsidR="00C22C1C" w:rsidRDefault="007A5D8B" w:rsidP="000C6AC8">
          <w:pPr>
            <w:pStyle w:val="lfej"/>
            <w:ind w:left="-110" w:right="-103"/>
            <w:jc w:val="left"/>
            <w:rPr>
              <w:i w:val="0"/>
              <w:iCs w:val="0"/>
            </w:rPr>
          </w:pPr>
          <w:r>
            <w:rPr>
              <w:rFonts w:ascii="Tahoma" w:hAnsi="Tahoma" w:cs="Tahoma"/>
              <w:i w:val="0"/>
              <w:iCs w:val="0"/>
              <w:noProof/>
              <w:sz w:val="15"/>
              <w:szCs w:val="15"/>
            </w:rPr>
            <w:drawing>
              <wp:inline distT="0" distB="0" distL="0" distR="0" wp14:anchorId="47EDEF7D" wp14:editId="3B4CED91">
                <wp:extent cx="533400" cy="343000"/>
                <wp:effectExtent l="0" t="0" r="0" b="0"/>
                <wp:docPr id="1848730733" name="Kép 4" descr="A képen szimbólum, Betűtípus, clipart, kézírás látható&#10;&#10;Előfordulhat, hogy az AI által létrehozott tartalom helytelen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48730733" name="Kép 4" descr="A képen szimbólum, Betűtípus, clipart, kézírás látható&#10;&#10;Előfordulhat, hogy az AI által létrehozott tartalom helytelen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4821" cy="35034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94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A45E4FB" w14:textId="0629808E" w:rsidR="00C22C1C" w:rsidRPr="00DA7A05" w:rsidRDefault="007F3F5D" w:rsidP="00421124">
          <w:pPr>
            <w:pStyle w:val="lfej"/>
            <w:ind w:left="-107"/>
            <w:jc w:val="left"/>
            <w:rPr>
              <w:rFonts w:ascii="Tahoma" w:hAnsi="Tahoma" w:cs="Tahoma"/>
              <w:i w:val="0"/>
              <w:iCs w:val="0"/>
              <w:sz w:val="15"/>
              <w:szCs w:val="15"/>
            </w:rPr>
          </w:pPr>
          <w:r w:rsidRPr="00DA7A05">
            <w:rPr>
              <w:rFonts w:ascii="Bahnschrift SemiBold SemiConden" w:hAnsi="Bahnschrift SemiBold SemiConden"/>
              <w:i w:val="0"/>
              <w:iCs w:val="0"/>
              <w:sz w:val="15"/>
              <w:szCs w:val="15"/>
            </w:rPr>
            <w:t xml:space="preserve"> </w:t>
          </w:r>
          <w:r w:rsidR="00C22C1C"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>Argumentum 22 (2026), 1–22</w:t>
          </w:r>
        </w:p>
        <w:p w14:paraId="0EB0B86B" w14:textId="1EB44E38" w:rsidR="00C22C1C" w:rsidRPr="00DA7A05" w:rsidRDefault="007F3F5D" w:rsidP="00421124">
          <w:pPr>
            <w:pStyle w:val="lfej"/>
            <w:ind w:left="-107"/>
            <w:jc w:val="left"/>
            <w:rPr>
              <w:rFonts w:ascii="Tahoma" w:hAnsi="Tahoma" w:cs="Tahoma"/>
              <w:i w:val="0"/>
              <w:iCs w:val="0"/>
              <w:sz w:val="15"/>
              <w:szCs w:val="15"/>
            </w:rPr>
          </w:pPr>
          <w:r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 xml:space="preserve"> </w:t>
          </w:r>
          <w:r w:rsidR="00C22C1C"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>Debreceni Egyetemi Kiadó</w:t>
          </w:r>
        </w:p>
        <w:p w14:paraId="766E3D02" w14:textId="0816A99D" w:rsidR="00463111" w:rsidRPr="00DA7A05" w:rsidRDefault="007F3F5D" w:rsidP="00421124">
          <w:pPr>
            <w:pStyle w:val="lfej"/>
            <w:ind w:left="-107"/>
            <w:jc w:val="left"/>
            <w:rPr>
              <w:rFonts w:ascii="Bahnschrift SemiBold SemiConden" w:hAnsi="Bahnschrift SemiBold SemiConden"/>
              <w:i w:val="0"/>
              <w:iCs w:val="0"/>
              <w:sz w:val="15"/>
              <w:szCs w:val="15"/>
            </w:rPr>
          </w:pPr>
          <w:r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 xml:space="preserve"> </w:t>
          </w:r>
          <w:r w:rsidR="00463111"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>DOI: 10.34103/</w:t>
          </w:r>
          <w:r w:rsidR="00FC735C"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>ARGUMENTUM/2</w:t>
          </w:r>
          <w:r w:rsidR="00463111"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>026/1</w:t>
          </w:r>
        </w:p>
      </w:tc>
      <w:tc>
        <w:tcPr>
          <w:tcW w:w="4069" w:type="dxa"/>
          <w:tcBorders>
            <w:top w:val="nil"/>
            <w:left w:val="nil"/>
            <w:bottom w:val="nil"/>
            <w:right w:val="nil"/>
          </w:tcBorders>
        </w:tcPr>
        <w:p w14:paraId="7E276F08" w14:textId="2F97952D" w:rsidR="00C22C1C" w:rsidRPr="00DA7A05" w:rsidRDefault="00665D8C" w:rsidP="00665D8C">
          <w:pPr>
            <w:pStyle w:val="lfej"/>
            <w:ind w:left="2830"/>
            <w:jc w:val="left"/>
            <w:rPr>
              <w:rFonts w:ascii="Tahoma" w:hAnsi="Tahoma" w:cs="Tahoma"/>
              <w:i w:val="0"/>
              <w:iCs w:val="0"/>
              <w:sz w:val="15"/>
              <w:szCs w:val="15"/>
            </w:rPr>
          </w:pPr>
          <w:r>
            <w:rPr>
              <w:rFonts w:ascii="Tahoma" w:hAnsi="Tahoma" w:cs="Tahoma"/>
              <w:i w:val="0"/>
              <w:iCs w:val="0"/>
              <w:sz w:val="15"/>
              <w:szCs w:val="15"/>
            </w:rPr>
            <w:t xml:space="preserve"> </w:t>
          </w:r>
          <w:r w:rsidR="00C22C1C" w:rsidRPr="00DA7A05">
            <w:rPr>
              <w:rFonts w:ascii="Tahoma" w:hAnsi="Tahoma" w:cs="Tahoma"/>
              <w:i w:val="0"/>
              <w:iCs w:val="0"/>
              <w:sz w:val="15"/>
              <w:szCs w:val="15"/>
            </w:rPr>
            <w:t>Open Access</w:t>
          </w:r>
        </w:p>
        <w:p w14:paraId="49DB891B" w14:textId="1B838041" w:rsidR="00C22C1C" w:rsidRPr="00D649D1" w:rsidRDefault="00C22C1C" w:rsidP="00B218AA">
          <w:pPr>
            <w:pStyle w:val="lfej"/>
            <w:spacing w:after="60"/>
            <w:jc w:val="right"/>
            <w:rPr>
              <w:i w:val="0"/>
              <w:iCs w:val="0"/>
            </w:rPr>
          </w:pPr>
          <w:r w:rsidRPr="00D649D1">
            <w:rPr>
              <w:i w:val="0"/>
              <w:iCs w:val="0"/>
              <w:noProof/>
            </w:rPr>
            <w:drawing>
              <wp:inline distT="0" distB="0" distL="0" distR="0" wp14:anchorId="66DC96C7" wp14:editId="7419F671">
                <wp:extent cx="674254" cy="245745"/>
                <wp:effectExtent l="0" t="0" r="0" b="1905"/>
                <wp:docPr id="864841080" name="Kép 1" descr="A képen szimbólum, képernyőkép, biliárdgolyó látható&#10;&#10;Automatikusan generált leírá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992208" name="Kép 1" descr="A képen szimbólum, képernyőkép, biliárdgolyó látható&#10;&#10;Automatikusan generált leírás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79170" cy="2475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436EF5F0" w14:textId="77777777" w:rsidR="00B03EED" w:rsidRPr="00931BCE" w:rsidRDefault="00B03EED" w:rsidP="00D649D1">
    <w:pPr>
      <w:pStyle w:val="lfej"/>
      <w:jc w:val="both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746181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1DB4E3A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C3D425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93038E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C9426B2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242635B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4A216A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F12BBC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E5A2B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F7FC4A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4A28D0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6AE39C8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1E137E36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180447D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A3C50E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3C3E4713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DEF349E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3A54B2C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494653F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5EB63304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FB8593A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69FB0EC1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73B370D4"/>
    <w:multiLevelType w:val="multilevel"/>
    <w:tmpl w:val="040E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067915709">
    <w:abstractNumId w:val="9"/>
  </w:num>
  <w:num w:numId="2" w16cid:durableId="1200505969">
    <w:abstractNumId w:val="9"/>
  </w:num>
  <w:num w:numId="3" w16cid:durableId="861742300">
    <w:abstractNumId w:val="9"/>
  </w:num>
  <w:num w:numId="4" w16cid:durableId="1880391660">
    <w:abstractNumId w:val="9"/>
  </w:num>
  <w:num w:numId="5" w16cid:durableId="635571390">
    <w:abstractNumId w:val="9"/>
  </w:num>
  <w:num w:numId="6" w16cid:durableId="426660407">
    <w:abstractNumId w:val="9"/>
  </w:num>
  <w:num w:numId="7" w16cid:durableId="1009648518">
    <w:abstractNumId w:val="9"/>
  </w:num>
  <w:num w:numId="8" w16cid:durableId="469787234">
    <w:abstractNumId w:val="9"/>
  </w:num>
  <w:num w:numId="9" w16cid:durableId="3637077">
    <w:abstractNumId w:val="9"/>
  </w:num>
  <w:num w:numId="10" w16cid:durableId="990720861">
    <w:abstractNumId w:val="9"/>
  </w:num>
  <w:num w:numId="11" w16cid:durableId="1787043160">
    <w:abstractNumId w:val="9"/>
  </w:num>
  <w:num w:numId="12" w16cid:durableId="1623607893">
    <w:abstractNumId w:val="8"/>
  </w:num>
  <w:num w:numId="13" w16cid:durableId="845291876">
    <w:abstractNumId w:val="3"/>
  </w:num>
  <w:num w:numId="14" w16cid:durableId="521436178">
    <w:abstractNumId w:val="2"/>
  </w:num>
  <w:num w:numId="15" w16cid:durableId="1921789058">
    <w:abstractNumId w:val="1"/>
  </w:num>
  <w:num w:numId="16" w16cid:durableId="718940551">
    <w:abstractNumId w:val="0"/>
  </w:num>
  <w:num w:numId="17" w16cid:durableId="1931351583">
    <w:abstractNumId w:val="7"/>
  </w:num>
  <w:num w:numId="18" w16cid:durableId="1604342175">
    <w:abstractNumId w:val="6"/>
  </w:num>
  <w:num w:numId="19" w16cid:durableId="1497960780">
    <w:abstractNumId w:val="5"/>
  </w:num>
  <w:num w:numId="20" w16cid:durableId="1180657763">
    <w:abstractNumId w:val="4"/>
  </w:num>
  <w:num w:numId="21" w16cid:durableId="1145119962">
    <w:abstractNumId w:val="18"/>
  </w:num>
  <w:num w:numId="22" w16cid:durableId="1167592556">
    <w:abstractNumId w:val="12"/>
  </w:num>
  <w:num w:numId="23" w16cid:durableId="626936357">
    <w:abstractNumId w:val="13"/>
  </w:num>
  <w:num w:numId="24" w16cid:durableId="1596788920">
    <w:abstractNumId w:val="19"/>
  </w:num>
  <w:num w:numId="25" w16cid:durableId="1992100806">
    <w:abstractNumId w:val="16"/>
  </w:num>
  <w:num w:numId="26" w16cid:durableId="1089036053">
    <w:abstractNumId w:val="15"/>
  </w:num>
  <w:num w:numId="27" w16cid:durableId="962081154">
    <w:abstractNumId w:val="17"/>
  </w:num>
  <w:num w:numId="28" w16cid:durableId="230384489">
    <w:abstractNumId w:val="10"/>
  </w:num>
  <w:num w:numId="29" w16cid:durableId="36591827">
    <w:abstractNumId w:val="20"/>
  </w:num>
  <w:num w:numId="30" w16cid:durableId="1183519607">
    <w:abstractNumId w:val="11"/>
  </w:num>
  <w:num w:numId="31" w16cid:durableId="1909918246">
    <w:abstractNumId w:val="22"/>
  </w:num>
  <w:num w:numId="32" w16cid:durableId="2047290744">
    <w:abstractNumId w:val="14"/>
  </w:num>
  <w:num w:numId="33" w16cid:durableId="172093714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2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0" w:top3HeadingStyles="1" w:visibleStyles="0" w:alternateStyleNames="0"/>
  <w:defaultTabStop w:val="284"/>
  <w:hyphenationZone w:val="284"/>
  <w:doNotHyphenateCaps/>
  <w:evenAndOddHeader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E54"/>
    <w:rsid w:val="00001FD2"/>
    <w:rsid w:val="000149B8"/>
    <w:rsid w:val="000311A0"/>
    <w:rsid w:val="00050A96"/>
    <w:rsid w:val="000523AE"/>
    <w:rsid w:val="00052D48"/>
    <w:rsid w:val="00055186"/>
    <w:rsid w:val="00064FF9"/>
    <w:rsid w:val="00066504"/>
    <w:rsid w:val="000666A8"/>
    <w:rsid w:val="00072E19"/>
    <w:rsid w:val="00077334"/>
    <w:rsid w:val="000A3F55"/>
    <w:rsid w:val="000A794C"/>
    <w:rsid w:val="000C6220"/>
    <w:rsid w:val="000C6AC8"/>
    <w:rsid w:val="000D2BAF"/>
    <w:rsid w:val="000E7BE2"/>
    <w:rsid w:val="000F4AC2"/>
    <w:rsid w:val="00102826"/>
    <w:rsid w:val="00127EA0"/>
    <w:rsid w:val="001346A3"/>
    <w:rsid w:val="00135FFD"/>
    <w:rsid w:val="001543FA"/>
    <w:rsid w:val="001B2DE2"/>
    <w:rsid w:val="001E277F"/>
    <w:rsid w:val="001E5832"/>
    <w:rsid w:val="001F6BAB"/>
    <w:rsid w:val="002069D0"/>
    <w:rsid w:val="00213372"/>
    <w:rsid w:val="0021358B"/>
    <w:rsid w:val="0022445E"/>
    <w:rsid w:val="00230F66"/>
    <w:rsid w:val="00233DCA"/>
    <w:rsid w:val="00244195"/>
    <w:rsid w:val="00263422"/>
    <w:rsid w:val="002738A9"/>
    <w:rsid w:val="00275136"/>
    <w:rsid w:val="002814F2"/>
    <w:rsid w:val="002A12B8"/>
    <w:rsid w:val="002A7153"/>
    <w:rsid w:val="002C4372"/>
    <w:rsid w:val="002D1523"/>
    <w:rsid w:val="002D3BA5"/>
    <w:rsid w:val="0030452E"/>
    <w:rsid w:val="0032312D"/>
    <w:rsid w:val="00346221"/>
    <w:rsid w:val="00353854"/>
    <w:rsid w:val="00363B4A"/>
    <w:rsid w:val="00367B2C"/>
    <w:rsid w:val="003749C7"/>
    <w:rsid w:val="003B108F"/>
    <w:rsid w:val="003C67FF"/>
    <w:rsid w:val="003D54AC"/>
    <w:rsid w:val="003F31D3"/>
    <w:rsid w:val="003F5B95"/>
    <w:rsid w:val="00417838"/>
    <w:rsid w:val="00421124"/>
    <w:rsid w:val="00421A1C"/>
    <w:rsid w:val="0042722B"/>
    <w:rsid w:val="00435357"/>
    <w:rsid w:val="00436496"/>
    <w:rsid w:val="00447F6A"/>
    <w:rsid w:val="004502CB"/>
    <w:rsid w:val="00450BF3"/>
    <w:rsid w:val="00451E54"/>
    <w:rsid w:val="004533BB"/>
    <w:rsid w:val="00463111"/>
    <w:rsid w:val="00474875"/>
    <w:rsid w:val="00480AA8"/>
    <w:rsid w:val="00487BC6"/>
    <w:rsid w:val="004A5E45"/>
    <w:rsid w:val="004B2E20"/>
    <w:rsid w:val="004B6AE3"/>
    <w:rsid w:val="004D074B"/>
    <w:rsid w:val="004E07B4"/>
    <w:rsid w:val="004E7672"/>
    <w:rsid w:val="004F415A"/>
    <w:rsid w:val="004F4FAF"/>
    <w:rsid w:val="004F5A5F"/>
    <w:rsid w:val="00507881"/>
    <w:rsid w:val="00512A2B"/>
    <w:rsid w:val="00516824"/>
    <w:rsid w:val="00520D40"/>
    <w:rsid w:val="0054582A"/>
    <w:rsid w:val="00546F9B"/>
    <w:rsid w:val="00547DDE"/>
    <w:rsid w:val="00556179"/>
    <w:rsid w:val="0056021D"/>
    <w:rsid w:val="00563E89"/>
    <w:rsid w:val="00565C11"/>
    <w:rsid w:val="0056730E"/>
    <w:rsid w:val="00573DFC"/>
    <w:rsid w:val="00581E10"/>
    <w:rsid w:val="00592D8F"/>
    <w:rsid w:val="00594299"/>
    <w:rsid w:val="005C0FAC"/>
    <w:rsid w:val="005C2E98"/>
    <w:rsid w:val="005C3989"/>
    <w:rsid w:val="005D3DED"/>
    <w:rsid w:val="005D5764"/>
    <w:rsid w:val="005E0730"/>
    <w:rsid w:val="006100D6"/>
    <w:rsid w:val="0063264C"/>
    <w:rsid w:val="00634140"/>
    <w:rsid w:val="00636D56"/>
    <w:rsid w:val="00645797"/>
    <w:rsid w:val="00665D8C"/>
    <w:rsid w:val="00666107"/>
    <w:rsid w:val="0067537C"/>
    <w:rsid w:val="006B55CD"/>
    <w:rsid w:val="006B694D"/>
    <w:rsid w:val="006C0AE4"/>
    <w:rsid w:val="006C7E2F"/>
    <w:rsid w:val="006E0D8E"/>
    <w:rsid w:val="006E0F88"/>
    <w:rsid w:val="006E56C8"/>
    <w:rsid w:val="00706709"/>
    <w:rsid w:val="0074574B"/>
    <w:rsid w:val="00747C57"/>
    <w:rsid w:val="00772071"/>
    <w:rsid w:val="00772DDD"/>
    <w:rsid w:val="00775DA4"/>
    <w:rsid w:val="00775E1A"/>
    <w:rsid w:val="00776889"/>
    <w:rsid w:val="007822C4"/>
    <w:rsid w:val="00783171"/>
    <w:rsid w:val="00783A85"/>
    <w:rsid w:val="00783ACB"/>
    <w:rsid w:val="007859A4"/>
    <w:rsid w:val="0078779F"/>
    <w:rsid w:val="007927F1"/>
    <w:rsid w:val="00793108"/>
    <w:rsid w:val="007A1B57"/>
    <w:rsid w:val="007A5D8B"/>
    <w:rsid w:val="007A79E5"/>
    <w:rsid w:val="007B0BE0"/>
    <w:rsid w:val="007D4F39"/>
    <w:rsid w:val="007D6F9A"/>
    <w:rsid w:val="007E340A"/>
    <w:rsid w:val="007E44B1"/>
    <w:rsid w:val="007F3F5D"/>
    <w:rsid w:val="007F4222"/>
    <w:rsid w:val="00812EAC"/>
    <w:rsid w:val="00825F73"/>
    <w:rsid w:val="00830B08"/>
    <w:rsid w:val="008348BE"/>
    <w:rsid w:val="008646C9"/>
    <w:rsid w:val="00872F0F"/>
    <w:rsid w:val="00874A8A"/>
    <w:rsid w:val="0088444E"/>
    <w:rsid w:val="0089366B"/>
    <w:rsid w:val="008A134A"/>
    <w:rsid w:val="008A1C06"/>
    <w:rsid w:val="008A54C4"/>
    <w:rsid w:val="008B063B"/>
    <w:rsid w:val="008B6BC0"/>
    <w:rsid w:val="008C524F"/>
    <w:rsid w:val="008D2469"/>
    <w:rsid w:val="00904B36"/>
    <w:rsid w:val="00906953"/>
    <w:rsid w:val="0091034B"/>
    <w:rsid w:val="00915E1D"/>
    <w:rsid w:val="00921231"/>
    <w:rsid w:val="00922CEB"/>
    <w:rsid w:val="00931BCE"/>
    <w:rsid w:val="009328BF"/>
    <w:rsid w:val="0093300B"/>
    <w:rsid w:val="009358B4"/>
    <w:rsid w:val="00936147"/>
    <w:rsid w:val="00937981"/>
    <w:rsid w:val="00945188"/>
    <w:rsid w:val="00951B08"/>
    <w:rsid w:val="00960EE5"/>
    <w:rsid w:val="00963234"/>
    <w:rsid w:val="00972B09"/>
    <w:rsid w:val="00995BAE"/>
    <w:rsid w:val="009979E4"/>
    <w:rsid w:val="009C4545"/>
    <w:rsid w:val="009C45BF"/>
    <w:rsid w:val="009C7BF3"/>
    <w:rsid w:val="009E0E16"/>
    <w:rsid w:val="009F14A0"/>
    <w:rsid w:val="009F228F"/>
    <w:rsid w:val="009F22BA"/>
    <w:rsid w:val="009F483E"/>
    <w:rsid w:val="00A115C8"/>
    <w:rsid w:val="00A45513"/>
    <w:rsid w:val="00A5508D"/>
    <w:rsid w:val="00A679E0"/>
    <w:rsid w:val="00A92441"/>
    <w:rsid w:val="00A968CA"/>
    <w:rsid w:val="00AA0DC1"/>
    <w:rsid w:val="00AA2CEC"/>
    <w:rsid w:val="00AA5288"/>
    <w:rsid w:val="00AB188F"/>
    <w:rsid w:val="00AF6D80"/>
    <w:rsid w:val="00B03EED"/>
    <w:rsid w:val="00B13D0D"/>
    <w:rsid w:val="00B20459"/>
    <w:rsid w:val="00B218AA"/>
    <w:rsid w:val="00B321A2"/>
    <w:rsid w:val="00B36A18"/>
    <w:rsid w:val="00B60466"/>
    <w:rsid w:val="00B70E07"/>
    <w:rsid w:val="00B71985"/>
    <w:rsid w:val="00B837A2"/>
    <w:rsid w:val="00B91D79"/>
    <w:rsid w:val="00B97DFA"/>
    <w:rsid w:val="00BA3C3E"/>
    <w:rsid w:val="00BA45CB"/>
    <w:rsid w:val="00BB3031"/>
    <w:rsid w:val="00BC1013"/>
    <w:rsid w:val="00BC7E20"/>
    <w:rsid w:val="00BE1073"/>
    <w:rsid w:val="00BE33DA"/>
    <w:rsid w:val="00BE6B7E"/>
    <w:rsid w:val="00BF5CBB"/>
    <w:rsid w:val="00C136E9"/>
    <w:rsid w:val="00C22C1C"/>
    <w:rsid w:val="00C2524A"/>
    <w:rsid w:val="00C425A3"/>
    <w:rsid w:val="00C51636"/>
    <w:rsid w:val="00C5174E"/>
    <w:rsid w:val="00C52800"/>
    <w:rsid w:val="00C641D1"/>
    <w:rsid w:val="00C83BCC"/>
    <w:rsid w:val="00C852DD"/>
    <w:rsid w:val="00C85A14"/>
    <w:rsid w:val="00C90C30"/>
    <w:rsid w:val="00CB6482"/>
    <w:rsid w:val="00CD3B0A"/>
    <w:rsid w:val="00CE6D12"/>
    <w:rsid w:val="00CF2EF2"/>
    <w:rsid w:val="00CF387A"/>
    <w:rsid w:val="00D02AC8"/>
    <w:rsid w:val="00D4096D"/>
    <w:rsid w:val="00D46910"/>
    <w:rsid w:val="00D57A4A"/>
    <w:rsid w:val="00D62474"/>
    <w:rsid w:val="00D649D1"/>
    <w:rsid w:val="00D7639F"/>
    <w:rsid w:val="00D814AE"/>
    <w:rsid w:val="00D852B4"/>
    <w:rsid w:val="00DA222F"/>
    <w:rsid w:val="00DA61F5"/>
    <w:rsid w:val="00DA7A05"/>
    <w:rsid w:val="00DA7A5E"/>
    <w:rsid w:val="00DF0197"/>
    <w:rsid w:val="00DF5200"/>
    <w:rsid w:val="00DF59C9"/>
    <w:rsid w:val="00DF767D"/>
    <w:rsid w:val="00E06FEC"/>
    <w:rsid w:val="00E1460D"/>
    <w:rsid w:val="00E171FD"/>
    <w:rsid w:val="00E223B2"/>
    <w:rsid w:val="00E25FBF"/>
    <w:rsid w:val="00E32D3E"/>
    <w:rsid w:val="00E4236D"/>
    <w:rsid w:val="00E45D9B"/>
    <w:rsid w:val="00E47A7A"/>
    <w:rsid w:val="00E662FE"/>
    <w:rsid w:val="00E75811"/>
    <w:rsid w:val="00E82C31"/>
    <w:rsid w:val="00E83BA5"/>
    <w:rsid w:val="00E92681"/>
    <w:rsid w:val="00EB7D56"/>
    <w:rsid w:val="00F11576"/>
    <w:rsid w:val="00F3703E"/>
    <w:rsid w:val="00F40AAA"/>
    <w:rsid w:val="00F4355F"/>
    <w:rsid w:val="00F51B95"/>
    <w:rsid w:val="00F57E62"/>
    <w:rsid w:val="00F64A3E"/>
    <w:rsid w:val="00F860D5"/>
    <w:rsid w:val="00F906DA"/>
    <w:rsid w:val="00F93AA9"/>
    <w:rsid w:val="00FA1786"/>
    <w:rsid w:val="00FA17EB"/>
    <w:rsid w:val="00FB586C"/>
    <w:rsid w:val="00FB69E2"/>
    <w:rsid w:val="00FC1ADC"/>
    <w:rsid w:val="00FC735C"/>
    <w:rsid w:val="00FD050F"/>
    <w:rsid w:val="00FD4514"/>
    <w:rsid w:val="00FE10B9"/>
    <w:rsid w:val="00FE158D"/>
    <w:rsid w:val="00FE6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63FD00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6E0F88"/>
    <w:pPr>
      <w:autoSpaceDE w:val="0"/>
      <w:autoSpaceDN w:val="0"/>
      <w:jc w:val="both"/>
    </w:pPr>
    <w:rPr>
      <w:sz w:val="24"/>
      <w:szCs w:val="24"/>
    </w:rPr>
  </w:style>
  <w:style w:type="paragraph" w:styleId="Cmsor1">
    <w:name w:val="heading 1"/>
    <w:basedOn w:val="Norml"/>
    <w:next w:val="Norml"/>
    <w:qFormat/>
    <w:rsid w:val="008646C9"/>
    <w:pPr>
      <w:keepNext/>
      <w:spacing w:before="660" w:after="110"/>
      <w:ind w:left="567" w:hanging="567"/>
      <w:jc w:val="left"/>
      <w:outlineLvl w:val="0"/>
    </w:pPr>
    <w:rPr>
      <w:b/>
      <w:bCs/>
      <w:kern w:val="28"/>
      <w:sz w:val="26"/>
      <w:szCs w:val="26"/>
    </w:rPr>
  </w:style>
  <w:style w:type="paragraph" w:styleId="Cmsor2">
    <w:name w:val="heading 2"/>
    <w:basedOn w:val="Norml"/>
    <w:next w:val="Norml"/>
    <w:qFormat/>
    <w:rsid w:val="001543FA"/>
    <w:pPr>
      <w:keepNext/>
      <w:spacing w:before="440" w:after="110"/>
      <w:ind w:left="567" w:hanging="567"/>
      <w:jc w:val="left"/>
      <w:outlineLvl w:val="1"/>
    </w:pPr>
    <w:rPr>
      <w:b/>
      <w:bCs/>
      <w:i/>
      <w:iCs/>
      <w:sz w:val="26"/>
      <w:szCs w:val="26"/>
    </w:rPr>
  </w:style>
  <w:style w:type="paragraph" w:styleId="Cmsor3">
    <w:name w:val="heading 3"/>
    <w:basedOn w:val="Norml"/>
    <w:next w:val="Norml"/>
    <w:qFormat/>
    <w:pPr>
      <w:keepNext/>
      <w:spacing w:before="440" w:after="110"/>
      <w:ind w:left="851" w:hanging="851"/>
      <w:jc w:val="left"/>
      <w:outlineLvl w:val="2"/>
    </w:pPr>
    <w:rPr>
      <w:b/>
      <w:bCs/>
      <w:i/>
      <w:iCs/>
    </w:rPr>
  </w:style>
  <w:style w:type="paragraph" w:styleId="Cmsor4">
    <w:name w:val="heading 4"/>
    <w:basedOn w:val="Norml"/>
    <w:next w:val="Norml"/>
    <w:qFormat/>
    <w:pPr>
      <w:keepNext/>
      <w:spacing w:before="220" w:after="110"/>
      <w:ind w:left="851" w:hanging="851"/>
      <w:jc w:val="left"/>
      <w:outlineLvl w:val="3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jc w:val="center"/>
    </w:pPr>
    <w:rPr>
      <w:i/>
      <w:iCs/>
      <w:sz w:val="20"/>
      <w:szCs w:val="20"/>
    </w:rPr>
  </w:style>
  <w:style w:type="paragraph" w:styleId="llb">
    <w:name w:val="footer"/>
    <w:basedOn w:val="Norml"/>
    <w:semiHidden/>
    <w:pPr>
      <w:tabs>
        <w:tab w:val="center" w:pos="4536"/>
        <w:tab w:val="right" w:pos="9072"/>
      </w:tabs>
    </w:pPr>
  </w:style>
  <w:style w:type="paragraph" w:styleId="Cm">
    <w:name w:val="Title"/>
    <w:basedOn w:val="Norml"/>
    <w:next w:val="Norml"/>
    <w:link w:val="CmChar"/>
    <w:uiPriority w:val="10"/>
    <w:qFormat/>
    <w:pPr>
      <w:jc w:val="center"/>
    </w:pPr>
    <w:rPr>
      <w:b/>
      <w:bCs/>
      <w:kern w:val="28"/>
      <w:sz w:val="32"/>
      <w:szCs w:val="32"/>
    </w:rPr>
  </w:style>
  <w:style w:type="paragraph" w:customStyle="1" w:styleId="Szerz">
    <w:name w:val="Szerző"/>
    <w:basedOn w:val="Norml"/>
    <w:rsid w:val="00447F6A"/>
    <w:pPr>
      <w:spacing w:after="160"/>
      <w:jc w:val="center"/>
    </w:pPr>
    <w:rPr>
      <w:sz w:val="28"/>
      <w:szCs w:val="28"/>
    </w:rPr>
  </w:style>
  <w:style w:type="paragraph" w:styleId="Alcm">
    <w:name w:val="Subtitle"/>
    <w:basedOn w:val="Norml"/>
    <w:next w:val="Norml"/>
    <w:qFormat/>
    <w:rsid w:val="008A1C06"/>
    <w:pPr>
      <w:tabs>
        <w:tab w:val="center" w:pos="4551"/>
        <w:tab w:val="right" w:pos="9103"/>
      </w:tabs>
      <w:spacing w:before="110" w:after="500"/>
      <w:jc w:val="center"/>
    </w:pPr>
    <w:rPr>
      <w:sz w:val="30"/>
      <w:szCs w:val="30"/>
    </w:rPr>
  </w:style>
  <w:style w:type="character" w:styleId="Lbjegyzet-hivatkozs">
    <w:name w:val="footnote reference"/>
    <w:basedOn w:val="Bekezdsalapbettpusa"/>
    <w:rsid w:val="006B55CD"/>
    <w:rPr>
      <w:rFonts w:ascii="Times New Roman" w:hAnsi="Times New Roman" w:cs="Times New Roman"/>
      <w:sz w:val="22"/>
      <w:szCs w:val="22"/>
      <w:vertAlign w:val="superscript"/>
    </w:rPr>
  </w:style>
  <w:style w:type="paragraph" w:styleId="Lbjegyzetszveg">
    <w:name w:val="footnote text"/>
    <w:basedOn w:val="Norml"/>
    <w:rsid w:val="006E0F88"/>
    <w:pPr>
      <w:ind w:left="284" w:hanging="284"/>
    </w:pPr>
    <w:rPr>
      <w:sz w:val="20"/>
      <w:szCs w:val="18"/>
    </w:rPr>
  </w:style>
  <w:style w:type="character" w:styleId="Oldalszm">
    <w:name w:val="page number"/>
    <w:basedOn w:val="Bekezdsalapbettpusa"/>
    <w:rsid w:val="00D02AC8"/>
    <w:rPr>
      <w:rFonts w:ascii="Times New Roman" w:hAnsi="Times New Roman" w:cs="Times New Roman"/>
      <w:b w:val="0"/>
      <w:i w:val="0"/>
      <w:sz w:val="20"/>
      <w:szCs w:val="20"/>
    </w:rPr>
  </w:style>
  <w:style w:type="paragraph" w:customStyle="1" w:styleId="Irodalom">
    <w:name w:val="Irodalom"/>
    <w:basedOn w:val="Norml"/>
    <w:rsid w:val="00DF0197"/>
    <w:pPr>
      <w:keepLines/>
      <w:ind w:left="284" w:hanging="284"/>
    </w:pPr>
    <w:rPr>
      <w:lang w:val="en-GB"/>
    </w:rPr>
  </w:style>
  <w:style w:type="paragraph" w:customStyle="1" w:styleId="Szekcicm">
    <w:name w:val="Szekciócím"/>
    <w:basedOn w:val="Norml"/>
    <w:pPr>
      <w:spacing w:before="660" w:after="660"/>
      <w:jc w:val="center"/>
    </w:pPr>
    <w:rPr>
      <w:i/>
      <w:iCs/>
      <w:sz w:val="40"/>
      <w:szCs w:val="40"/>
    </w:rPr>
  </w:style>
  <w:style w:type="paragraph" w:customStyle="1" w:styleId="Elscmsor1">
    <w:name w:val="Első címsor 1"/>
    <w:basedOn w:val="Cmsor1"/>
    <w:next w:val="Norml"/>
    <w:pPr>
      <w:spacing w:before="0"/>
      <w:outlineLvl w:val="9"/>
    </w:pPr>
  </w:style>
  <w:style w:type="paragraph" w:customStyle="1" w:styleId="Elscmsor2">
    <w:name w:val="Első címsor 2"/>
    <w:basedOn w:val="Cmsor2"/>
    <w:next w:val="Norml"/>
    <w:rsid w:val="005E0730"/>
    <w:pPr>
      <w:spacing w:before="0"/>
      <w:outlineLvl w:val="9"/>
    </w:pPr>
  </w:style>
  <w:style w:type="paragraph" w:customStyle="1" w:styleId="Elscmsor3">
    <w:name w:val="Első címsor 3"/>
    <w:basedOn w:val="Cmsor3"/>
    <w:next w:val="Norml"/>
    <w:pPr>
      <w:spacing w:before="0"/>
      <w:outlineLvl w:val="9"/>
    </w:pPr>
  </w:style>
  <w:style w:type="paragraph" w:customStyle="1" w:styleId="Elscmsor4">
    <w:name w:val="Első címsor 4"/>
    <w:basedOn w:val="Cmsor4"/>
    <w:pPr>
      <w:spacing w:before="0"/>
      <w:outlineLvl w:val="9"/>
    </w:pPr>
  </w:style>
  <w:style w:type="paragraph" w:customStyle="1" w:styleId="braszveg">
    <w:name w:val="Ábraszöveg"/>
    <w:basedOn w:val="Norml"/>
    <w:rsid w:val="00C136E9"/>
    <w:pPr>
      <w:spacing w:before="300" w:after="300"/>
      <w:jc w:val="center"/>
    </w:pPr>
    <w:rPr>
      <w:i/>
      <w:iCs/>
      <w:sz w:val="18"/>
      <w:szCs w:val="18"/>
      <w:lang w:val="en-GB"/>
    </w:rPr>
  </w:style>
  <w:style w:type="paragraph" w:styleId="Idzet">
    <w:name w:val="Quote"/>
    <w:basedOn w:val="Norml"/>
    <w:qFormat/>
    <w:rsid w:val="00421A1C"/>
    <w:pPr>
      <w:spacing w:before="220" w:after="220"/>
      <w:ind w:left="284" w:right="284"/>
    </w:pPr>
    <w:rPr>
      <w:sz w:val="20"/>
      <w:szCs w:val="20"/>
    </w:rPr>
  </w:style>
  <w:style w:type="paragraph" w:customStyle="1" w:styleId="Abstract">
    <w:name w:val="Abstract"/>
    <w:basedOn w:val="Norml"/>
    <w:next w:val="Norml"/>
    <w:rsid w:val="008646C9"/>
    <w:pPr>
      <w:ind w:left="426" w:right="425"/>
    </w:pPr>
    <w:rPr>
      <w:sz w:val="20"/>
      <w:szCs w:val="20"/>
      <w:lang w:val="en-GB"/>
    </w:rPr>
  </w:style>
  <w:style w:type="paragraph" w:customStyle="1" w:styleId="Abstract-cm">
    <w:name w:val="Abstract-cím"/>
    <w:basedOn w:val="Norml"/>
    <w:next w:val="Norml"/>
    <w:rsid w:val="008646C9"/>
    <w:pPr>
      <w:spacing w:after="180"/>
      <w:ind w:left="284"/>
    </w:pPr>
    <w:rPr>
      <w:b/>
      <w:bCs/>
      <w:sz w:val="20"/>
      <w:szCs w:val="20"/>
      <w:lang w:val="en-GB"/>
    </w:rPr>
  </w:style>
  <w:style w:type="paragraph" w:styleId="Vgjegyzetszvege">
    <w:name w:val="endnote text"/>
    <w:basedOn w:val="Norml"/>
    <w:semiHidden/>
    <w:rPr>
      <w:rFonts w:ascii="Century Schoolbook" w:hAnsi="Century Schoolbook" w:cs="Century Schoolbook"/>
      <w:sz w:val="20"/>
      <w:szCs w:val="20"/>
    </w:rPr>
  </w:style>
  <w:style w:type="character" w:styleId="Vgjegyzet-hivatkozs">
    <w:name w:val="endnote reference"/>
    <w:basedOn w:val="Bekezdsalapbettpusa"/>
    <w:semiHidden/>
    <w:rPr>
      <w:rFonts w:cs="Times New Roman"/>
      <w:vertAlign w:val="superscript"/>
    </w:rPr>
  </w:style>
  <w:style w:type="paragraph" w:customStyle="1" w:styleId="Lbjegyzet">
    <w:name w:val="Lábjegyzet"/>
    <w:basedOn w:val="Lbjegyzetszveg"/>
    <w:rsid w:val="008A134A"/>
    <w:rPr>
      <w:szCs w:val="20"/>
    </w:rPr>
  </w:style>
  <w:style w:type="character" w:styleId="Hiperhivatkozs">
    <w:name w:val="Hyperlink"/>
    <w:basedOn w:val="Bekezdsalapbettpusa"/>
    <w:uiPriority w:val="99"/>
    <w:rsid w:val="008D2469"/>
    <w:rPr>
      <w:color w:val="0000FF"/>
      <w:u w:val="single"/>
    </w:rPr>
  </w:style>
  <w:style w:type="paragraph" w:customStyle="1" w:styleId="Szerziadatok">
    <w:name w:val="Szerzői adatok"/>
    <w:basedOn w:val="Norml"/>
    <w:rsid w:val="00BC1013"/>
    <w:pPr>
      <w:jc w:val="center"/>
    </w:pPr>
    <w:rPr>
      <w:sz w:val="20"/>
      <w:szCs w:val="20"/>
    </w:rPr>
  </w:style>
  <w:style w:type="character" w:customStyle="1" w:styleId="CmChar">
    <w:name w:val="Cím Char"/>
    <w:link w:val="Cm"/>
    <w:uiPriority w:val="10"/>
    <w:locked/>
    <w:rsid w:val="007A79E5"/>
    <w:rPr>
      <w:b/>
      <w:bCs/>
      <w:kern w:val="28"/>
      <w:sz w:val="32"/>
      <w:szCs w:val="32"/>
    </w:rPr>
  </w:style>
  <w:style w:type="character" w:styleId="Feloldatlanmegemlts">
    <w:name w:val="Unresolved Mention"/>
    <w:basedOn w:val="Bekezdsalapbettpusa"/>
    <w:uiPriority w:val="99"/>
    <w:semiHidden/>
    <w:unhideWhenUsed/>
    <w:rsid w:val="007D4F39"/>
    <w:rPr>
      <w:color w:val="605E5C"/>
      <w:shd w:val="clear" w:color="auto" w:fill="E1DFDD"/>
    </w:rPr>
  </w:style>
  <w:style w:type="table" w:styleId="Rcsostblzat">
    <w:name w:val="Table Grid"/>
    <w:basedOn w:val="Normltblzat"/>
    <w:rsid w:val="00565C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fejChar">
    <w:name w:val="Élőfej Char"/>
    <w:basedOn w:val="Bekezdsalapbettpusa"/>
    <w:link w:val="lfej"/>
    <w:uiPriority w:val="99"/>
    <w:rsid w:val="00C22C1C"/>
    <w:rPr>
      <w:i/>
      <w:iCs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56730E"/>
    <w:rPr>
      <w:sz w:val="20"/>
      <w:szCs w:val="20"/>
      <w:lang w:val="de-DE" w:bidi="he-IL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56730E"/>
    <w:rPr>
      <w:lang w:val="de-DE"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rcid.org/xxxx9-xxxx-xxxx-xxxx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gif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3EEAE-D127-4A09-9B4C-856149C6A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argumentum_hu_dotx</Template>
  <TotalTime>1</TotalTime>
  <Pages>1</Pages>
  <Words>19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Marianna</dc:creator>
  <cp:lastModifiedBy>Feketéné Balogh Marianna</cp:lastModifiedBy>
  <cp:revision>2</cp:revision>
  <cp:lastPrinted>2026-04-15T12:01:00Z</cp:lastPrinted>
  <dcterms:created xsi:type="dcterms:W3CDTF">2026-04-22T17:44:00Z</dcterms:created>
  <dcterms:modified xsi:type="dcterms:W3CDTF">2026-04-22T17:44:00Z</dcterms:modified>
</cp:coreProperties>
</file>