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ayout w:type="fixed"/>
        <w:tblLook w:val="01E0" w:firstRow="1" w:lastRow="1" w:firstColumn="1" w:lastColumn="1" w:noHBand="0" w:noVBand="0"/>
      </w:tblPr>
      <w:tblGrid>
        <w:gridCol w:w="9214"/>
      </w:tblGrid>
      <w:tr w:rsidR="00E45D9B" w14:paraId="7DFFE8EE" w14:textId="77777777" w:rsidTr="00963234">
        <w:trPr>
          <w:trHeight w:val="993"/>
        </w:trPr>
        <w:tc>
          <w:tcPr>
            <w:tcW w:w="9214" w:type="dxa"/>
          </w:tcPr>
          <w:p w14:paraId="7C3AFCC4" w14:textId="7E6C0116" w:rsidR="00E45D9B" w:rsidRPr="00507881" w:rsidRDefault="00E45D9B" w:rsidP="00D814AE"/>
        </w:tc>
      </w:tr>
      <w:tr w:rsidR="00E45D9B" w14:paraId="281A42F5" w14:textId="77777777" w:rsidTr="00CE6D12">
        <w:tc>
          <w:tcPr>
            <w:tcW w:w="9214" w:type="dxa"/>
          </w:tcPr>
          <w:p w14:paraId="5D97EADF" w14:textId="4A10C4A2" w:rsidR="00E45D9B" w:rsidRPr="00507881" w:rsidRDefault="00C2524A" w:rsidP="008A1C06">
            <w:pPr>
              <w:pStyle w:val="Cm"/>
            </w:pPr>
            <w:r w:rsidRPr="008A1C06">
              <w:t>Cím</w:t>
            </w:r>
          </w:p>
        </w:tc>
      </w:tr>
      <w:tr w:rsidR="00E45D9B" w14:paraId="711D9DB9" w14:textId="77777777" w:rsidTr="00CE6D12">
        <w:tc>
          <w:tcPr>
            <w:tcW w:w="9214" w:type="dxa"/>
          </w:tcPr>
          <w:p w14:paraId="12877198" w14:textId="2582407B" w:rsidR="00E45D9B" w:rsidRPr="008A1C06" w:rsidRDefault="0056730E" w:rsidP="008A1C06">
            <w:pPr>
              <w:pStyle w:val="Alcm"/>
            </w:pPr>
            <w:r w:rsidRPr="008646C9">
              <w:t>Alcím</w:t>
            </w:r>
          </w:p>
        </w:tc>
      </w:tr>
      <w:tr w:rsidR="0056730E" w14:paraId="3B5CE7D1" w14:textId="77777777" w:rsidTr="00CE6D12">
        <w:tc>
          <w:tcPr>
            <w:tcW w:w="9214" w:type="dxa"/>
          </w:tcPr>
          <w:p w14:paraId="6AE3AC7B" w14:textId="7CDC1B9C" w:rsidR="0056730E" w:rsidRDefault="0056730E" w:rsidP="008A1C06">
            <w:pPr>
              <w:pStyle w:val="Szerz"/>
            </w:pPr>
            <w:r w:rsidRPr="008646C9">
              <w:t>Szerző</w:t>
            </w:r>
            <w:r w:rsidR="00931BCE" w:rsidRPr="008646C9">
              <w:rPr>
                <w:noProof/>
                <w:sz w:val="27"/>
                <w:szCs w:val="27"/>
                <w:vertAlign w:val="superscript"/>
              </w:rPr>
              <w:t xml:space="preserve"> </w:t>
            </w:r>
            <w:r w:rsidRPr="0056730E">
              <w:rPr>
                <w:noProof/>
                <w:sz w:val="24"/>
                <w:szCs w:val="24"/>
                <w:vertAlign w:val="superscript"/>
              </w:rPr>
              <w:drawing>
                <wp:inline distT="0" distB="0" distL="0" distR="0" wp14:anchorId="18AA5971" wp14:editId="532F8536">
                  <wp:extent cx="152400" cy="152400"/>
                  <wp:effectExtent l="0" t="0" r="0" b="0"/>
                  <wp:docPr id="1113200050" name="Kép 1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00050" name="Kép 11">
                            <a:hlinkClick r:id="rId8" tgtFrame="_blank"/>
                          </pic:cNvPr>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tc>
      </w:tr>
      <w:tr w:rsidR="00E45D9B" w14:paraId="4FDE1D7C" w14:textId="77777777" w:rsidTr="00CE6D12">
        <w:tc>
          <w:tcPr>
            <w:tcW w:w="9214" w:type="dxa"/>
          </w:tcPr>
          <w:p w14:paraId="13FE4D7C" w14:textId="42DC1936" w:rsidR="0056730E" w:rsidRPr="00E83BA5" w:rsidRDefault="0056730E" w:rsidP="008646C9">
            <w:pPr>
              <w:pStyle w:val="Szerziadatok"/>
            </w:pPr>
            <w:r w:rsidRPr="00E83BA5">
              <w:t xml:space="preserve">University of </w:t>
            </w:r>
            <w:r w:rsidR="00E83BA5" w:rsidRPr="00E83BA5">
              <w:t>Xxx</w:t>
            </w:r>
            <w:r w:rsidRPr="00E83BA5">
              <w:t>,</w:t>
            </w:r>
            <w:r w:rsidR="00E83BA5" w:rsidRPr="00E83BA5">
              <w:t xml:space="preserve"> Institute of</w:t>
            </w:r>
            <w:r w:rsidRPr="00E83BA5">
              <w:t xml:space="preserve"> </w:t>
            </w:r>
            <w:r w:rsidR="00E83BA5" w:rsidRPr="00E83BA5">
              <w:t>Yyyy</w:t>
            </w:r>
          </w:p>
          <w:p w14:paraId="6B17E738" w14:textId="6B44F5DB" w:rsidR="007822C4" w:rsidRPr="00E83BA5" w:rsidRDefault="00E83BA5" w:rsidP="007822C4">
            <w:pPr>
              <w:jc w:val="center"/>
              <w:rPr>
                <w:sz w:val="20"/>
                <w:szCs w:val="20"/>
              </w:rPr>
            </w:pPr>
            <w:r w:rsidRPr="00E83BA5">
              <w:rPr>
                <w:sz w:val="20"/>
                <w:szCs w:val="20"/>
              </w:rPr>
              <w:t>postal address</w:t>
            </w:r>
          </w:p>
          <w:p w14:paraId="50A4C363" w14:textId="2679E863" w:rsidR="0056730E" w:rsidRDefault="001346A3" w:rsidP="008646C9">
            <w:pPr>
              <w:pStyle w:val="Szerziadatok"/>
            </w:pPr>
            <w:r w:rsidRPr="00E83BA5">
              <w:t>email</w:t>
            </w:r>
            <w:r w:rsidR="00E83BA5" w:rsidRPr="00E83BA5">
              <w:t xml:space="preserve"> address</w:t>
            </w:r>
          </w:p>
          <w:p w14:paraId="1838A351" w14:textId="2C5BD76C" w:rsidR="008646C9" w:rsidRPr="0056730E" w:rsidRDefault="008646C9" w:rsidP="008646C9">
            <w:pPr>
              <w:pStyle w:val="Szerziadatok"/>
            </w:pPr>
          </w:p>
        </w:tc>
      </w:tr>
    </w:tbl>
    <w:p w14:paraId="171E0DB1" w14:textId="67F10ABC" w:rsidR="00960EE5" w:rsidRPr="0063264C" w:rsidRDefault="00775E1A" w:rsidP="008646C9">
      <w:pPr>
        <w:pStyle w:val="Abstract-cm"/>
        <w:ind w:left="426" w:right="425"/>
      </w:pPr>
      <w:r w:rsidRPr="008646C9">
        <w:t>Abstract</w:t>
      </w:r>
      <w:r w:rsidR="00417838">
        <w:t xml:space="preserve"> (Abstract-cím)</w:t>
      </w:r>
    </w:p>
    <w:p w14:paraId="77000B80" w14:textId="167EA63C" w:rsidR="00775E1A" w:rsidRDefault="00C2524A" w:rsidP="008646C9">
      <w:pPr>
        <w:pStyle w:val="Abstract"/>
      </w:pPr>
      <w:r w:rsidRPr="00AA2CEC">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r w:rsidR="0063264C" w:rsidRPr="0063264C">
        <w:t>.</w:t>
      </w:r>
      <w:r w:rsidR="00775E1A" w:rsidRPr="0063264C">
        <w:t xml:space="preserve"> </w:t>
      </w:r>
    </w:p>
    <w:p w14:paraId="7787432F" w14:textId="77777777" w:rsidR="008646C9" w:rsidRPr="008646C9" w:rsidRDefault="008646C9" w:rsidP="008646C9">
      <w:pPr>
        <w:rPr>
          <w:lang w:val="en-GB"/>
        </w:rPr>
      </w:pPr>
    </w:p>
    <w:p w14:paraId="57C62349" w14:textId="2873EA04" w:rsidR="00DA222F" w:rsidRPr="0063264C" w:rsidRDefault="00775E1A" w:rsidP="008646C9">
      <w:pPr>
        <w:pStyle w:val="Abstract"/>
      </w:pPr>
      <w:r w:rsidRPr="003F31D3">
        <w:rPr>
          <w:i/>
          <w:iCs/>
        </w:rPr>
        <w:t>Keywords</w:t>
      </w:r>
      <w:r w:rsidRPr="0063264C">
        <w:t>:</w:t>
      </w:r>
      <w:r w:rsidR="00783A85" w:rsidRPr="0063264C">
        <w:t xml:space="preserve"> </w:t>
      </w:r>
      <w:r w:rsidR="00C2524A">
        <w:t>xxx, xxx, xxx</w:t>
      </w:r>
    </w:p>
    <w:p w14:paraId="5B4E26AB" w14:textId="77777777" w:rsidR="00C2524A" w:rsidRDefault="00C2524A" w:rsidP="00C2524A">
      <w:pPr>
        <w:pStyle w:val="Cmsor1"/>
      </w:pPr>
      <w:r>
        <w:t xml:space="preserve">1 </w:t>
      </w:r>
      <w:r>
        <w:tab/>
        <w:t>Első fejezet (Címsor 1)</w:t>
      </w:r>
    </w:p>
    <w:p w14:paraId="602E4C4E" w14:textId="77777777" w:rsidR="00C2524A" w:rsidRDefault="00C2524A" w:rsidP="00C2524A">
      <w:pPr>
        <w:pStyle w:val="Elscmsor2"/>
      </w:pPr>
      <w:r>
        <w:t xml:space="preserve">1.1 </w:t>
      </w:r>
      <w:r>
        <w:tab/>
        <w:t>Az első fejezet első része (Első címsor 2)</w:t>
      </w:r>
    </w:p>
    <w:p w14:paraId="6B323289" w14:textId="77777777" w:rsidR="00C2524A" w:rsidRPr="00915E1D" w:rsidRDefault="00C2524A" w:rsidP="00C2524A">
      <w:r w:rsidRPr="00915E1D">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7FC9A8AD" w14:textId="77777777" w:rsidR="00C2524A" w:rsidRDefault="00C2524A" w:rsidP="00C2524A">
      <w:pPr>
        <w:pStyle w:val="Cmsor2"/>
      </w:pPr>
      <w:r>
        <w:t xml:space="preserve">1.2 </w:t>
      </w:r>
      <w:r>
        <w:tab/>
        <w:t>Az első fejezet második része (Címsor 2)</w:t>
      </w:r>
    </w:p>
    <w:p w14:paraId="7658FF3D" w14:textId="77777777" w:rsidR="00C2524A" w:rsidRDefault="00C2524A" w:rsidP="00C2524A">
      <w:pPr>
        <w:pStyle w:val="Elscmsor3"/>
      </w:pPr>
      <w:r>
        <w:t xml:space="preserve">1.2.1 </w:t>
      </w:r>
      <w:r>
        <w:tab/>
        <w:t>Az első fejezet második részének első alfejezete (Első címsor 3)</w:t>
      </w:r>
    </w:p>
    <w:p w14:paraId="4F44B3E1" w14:textId="77777777" w:rsidR="00C2524A" w:rsidRDefault="00C2524A" w:rsidP="00C2524A">
      <w:r>
        <w:t xml:space="preserve">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w:t>
      </w:r>
      <w:r>
        <w:lastRenderedPageBreak/>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19B5AE29" w14:textId="77777777" w:rsidR="00C2524A" w:rsidRDefault="00C2524A" w:rsidP="00C2524A">
      <w:pPr>
        <w:pStyle w:val="Cmsor3"/>
      </w:pPr>
      <w:r>
        <w:t xml:space="preserve">1.2.2 </w:t>
      </w:r>
      <w:r>
        <w:tab/>
        <w:t>Az első fejezet második részének második alfejezete (Címsor 3)</w:t>
      </w:r>
    </w:p>
    <w:p w14:paraId="69E71230" w14:textId="77777777" w:rsidR="00C2524A" w:rsidRDefault="00C2524A" w:rsidP="00C2524A">
      <w:pPr>
        <w:pStyle w:val="Elscmsor4"/>
      </w:pPr>
      <w:r>
        <w:t>1.2.2.1 Az első fejezet második része második alfejezetének első alrésze (Első címsor 4)</w:t>
      </w:r>
    </w:p>
    <w:p w14:paraId="60B1BD96" w14:textId="77777777" w:rsidR="00C2524A" w:rsidRDefault="00C2524A" w:rsidP="00C2524A">
      <w:r>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1DC310E4" w14:textId="77777777" w:rsidR="00C2524A" w:rsidRPr="00421A1C" w:rsidRDefault="00C2524A" w:rsidP="00C2524A">
      <w:pPr>
        <w:pStyle w:val="Idzet"/>
      </w:pPr>
      <w:r>
        <w:t>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 idézet.</w:t>
      </w:r>
      <w:r w:rsidRPr="00E06FEC">
        <w:rPr>
          <w:rStyle w:val="Lbjegyzet-hivatkozs"/>
        </w:rPr>
        <w:footnoteReference w:id="1"/>
      </w:r>
    </w:p>
    <w:p w14:paraId="5F6BB5CC" w14:textId="77777777" w:rsidR="00C2524A" w:rsidRDefault="00C2524A" w:rsidP="00C2524A">
      <w:r>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422A2B13" w14:textId="77777777" w:rsidR="00C2524A" w:rsidRDefault="00C2524A" w:rsidP="00C2524A">
      <w:pPr>
        <w:pStyle w:val="Cmsor4"/>
      </w:pPr>
      <w:r>
        <w:t>1.2.2.2 Az első fejezet második része második alfejezetének második alrésze (Címsor 4)</w:t>
      </w:r>
    </w:p>
    <w:p w14:paraId="66C35B2E" w14:textId="77777777" w:rsidR="00C2524A" w:rsidRDefault="00C2524A" w:rsidP="00C2524A">
      <w:r>
        <w:t xml:space="preserve">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w:t>
      </w:r>
      <w:r>
        <w:lastRenderedPageBreak/>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6F8DE766" w14:textId="77777777" w:rsidR="00C2524A" w:rsidRDefault="00C2524A" w:rsidP="00C2524A">
      <w:pPr>
        <w:pStyle w:val="Cmsor1"/>
      </w:pPr>
      <w:r>
        <w:t xml:space="preserve">2 </w:t>
      </w:r>
      <w:r>
        <w:tab/>
        <w:t>Második fejezet (Címsor 1)</w:t>
      </w:r>
    </w:p>
    <w:p w14:paraId="70800807" w14:textId="77777777" w:rsidR="00AA5288" w:rsidRDefault="00C2524A" w:rsidP="00C2524A">
      <w:r>
        <w:t xml:space="preserve">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w:t>
      </w:r>
    </w:p>
    <w:p w14:paraId="753CC6A9" w14:textId="77777777" w:rsidR="00AA5288" w:rsidRDefault="00AA5288" w:rsidP="00C2524A"/>
    <w:p w14:paraId="4DAED7AC" w14:textId="1B23D4C3" w:rsidR="00AA5288" w:rsidRDefault="00AA5288" w:rsidP="00AA5288">
      <w:pPr>
        <w:jc w:val="center"/>
      </w:pPr>
      <w:r>
        <w:rPr>
          <w:noProof/>
        </w:rPr>
        <w:drawing>
          <wp:inline distT="0" distB="0" distL="0" distR="0" wp14:anchorId="48A5F21D" wp14:editId="43F5AAAD">
            <wp:extent cx="1190625" cy="1190625"/>
            <wp:effectExtent l="0" t="0" r="0" b="0"/>
            <wp:docPr id="1056919261" name="Ábra 1" descr="Közösségi hálózat egyszínű kitölté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19261" name="Ábra 1056919261" descr="Közösségi hálózat egyszínű kitöltéssel"/>
                    <pic:cNvPicPr/>
                  </pic:nvPicPr>
                  <pic:blipFill>
                    <a:blip r:embed="rId10">
                      <a:extLst>
                        <a:ext uri="{96DAC541-7B7A-43D3-8B79-37D633B846F1}">
                          <asvg:svgBlip xmlns:asvg="http://schemas.microsoft.com/office/drawing/2016/SVG/main" r:embed="rId11"/>
                        </a:ext>
                      </a:extLst>
                    </a:blip>
                    <a:stretch>
                      <a:fillRect/>
                    </a:stretch>
                  </pic:blipFill>
                  <pic:spPr>
                    <a:xfrm>
                      <a:off x="0" y="0"/>
                      <a:ext cx="1190625" cy="1190625"/>
                    </a:xfrm>
                    <a:prstGeom prst="rect">
                      <a:avLst/>
                    </a:prstGeom>
                  </pic:spPr>
                </pic:pic>
              </a:graphicData>
            </a:graphic>
          </wp:inline>
        </w:drawing>
      </w:r>
    </w:p>
    <w:p w14:paraId="31A0BCC8" w14:textId="00765257" w:rsidR="00AA5288" w:rsidRPr="00C136E9" w:rsidRDefault="00AA5288" w:rsidP="00AA5288">
      <w:pPr>
        <w:pStyle w:val="braszveg"/>
        <w:rPr>
          <w:lang w:val="hu-HU"/>
        </w:rPr>
      </w:pPr>
      <w:r w:rsidRPr="00C136E9">
        <w:rPr>
          <w:lang w:val="hu-HU"/>
        </w:rPr>
        <w:t>Figure 1. xxxxxxxxxxxxxxxxxx (ábraszöveg)</w:t>
      </w:r>
    </w:p>
    <w:p w14:paraId="31F31F47" w14:textId="7F8A296D" w:rsidR="00C2524A" w:rsidRDefault="00C136E9" w:rsidP="00C2524A">
      <w:r>
        <w:t>N</w:t>
      </w:r>
      <w:r w:rsidR="00C2524A">
        <w:t xml:space="preserve">ormál szöveg normál szöveg normál szöveg normál szöveg normál szöveg normál szöveg normál szöveg normál szöveg normál szöveg normál szöveg normál szöveg normál szöveg </w:t>
      </w:r>
    </w:p>
    <w:p w14:paraId="5703BDEF" w14:textId="77777777" w:rsidR="00C2524A" w:rsidRDefault="00C2524A" w:rsidP="00C2524A">
      <w:pPr>
        <w:pStyle w:val="Cmsor2"/>
      </w:pPr>
      <w:r>
        <w:t xml:space="preserve">2.1 </w:t>
      </w:r>
      <w:r>
        <w:tab/>
        <w:t>A második fejezet első része (Címsor 2)</w:t>
      </w:r>
    </w:p>
    <w:p w14:paraId="459A5D2E" w14:textId="77777777" w:rsidR="00C2524A" w:rsidRDefault="00C2524A" w:rsidP="00C2524A">
      <w:r>
        <w:t xml:space="preserve">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w:t>
      </w:r>
    </w:p>
    <w:p w14:paraId="4DF58201" w14:textId="77777777" w:rsidR="00C2524A" w:rsidRDefault="00C2524A" w:rsidP="00C2524A">
      <w:pPr>
        <w:pStyle w:val="Cmsor2"/>
      </w:pPr>
      <w:r>
        <w:t>második része (Címsor 2)</w:t>
      </w:r>
    </w:p>
    <w:p w14:paraId="5E894777" w14:textId="77777777" w:rsidR="00C2524A" w:rsidRDefault="00C2524A" w:rsidP="00C2524A">
      <w:r>
        <w:t xml:space="preserve">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w:t>
      </w:r>
      <w:r>
        <w:lastRenderedPageBreak/>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538777AC" w14:textId="77777777" w:rsidR="00C2524A" w:rsidRDefault="00C2524A" w:rsidP="00C2524A">
      <w:pPr>
        <w:pStyle w:val="Cmsor1"/>
      </w:pPr>
      <w:r>
        <w:t xml:space="preserve">3 </w:t>
      </w:r>
      <w:r>
        <w:tab/>
        <w:t>Összefoglalás (Címsor 1)</w:t>
      </w:r>
    </w:p>
    <w:p w14:paraId="0F06DA5A" w14:textId="77777777" w:rsidR="00C2524A" w:rsidRDefault="00C2524A" w:rsidP="00C2524A">
      <w:r>
        <w:t>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 normál szöveg.</w:t>
      </w:r>
    </w:p>
    <w:p w14:paraId="14F37282" w14:textId="77777777" w:rsidR="00C2524A" w:rsidRDefault="00C2524A" w:rsidP="00C2524A">
      <w:pPr>
        <w:pStyle w:val="Cmsor1"/>
        <w:jc w:val="both"/>
      </w:pPr>
      <w:r>
        <w:t>Irodalom (Címsor 1)</w:t>
      </w:r>
    </w:p>
    <w:p w14:paraId="7B314995" w14:textId="4D0E441A" w:rsidR="00C2524A" w:rsidRPr="001543FA" w:rsidRDefault="00C2524A" w:rsidP="00C2524A">
      <w:pPr>
        <w:pStyle w:val="Irodalom"/>
      </w:pPr>
      <w:r w:rsidRPr="00D87750">
        <w:t>Bowers, J.</w:t>
      </w:r>
      <w:r>
        <w:t xml:space="preserve"> </w:t>
      </w:r>
      <w:r w:rsidRPr="00D87750">
        <w:t>(1993)</w:t>
      </w:r>
      <w:r>
        <w:t>:</w:t>
      </w:r>
      <w:r w:rsidRPr="00D87750">
        <w:t xml:space="preserve"> The syntax of predication. </w:t>
      </w:r>
      <w:r w:rsidRPr="00D87750">
        <w:rPr>
          <w:i/>
          <w:iCs/>
        </w:rPr>
        <w:t xml:space="preserve">Linguistic </w:t>
      </w:r>
      <w:r>
        <w:rPr>
          <w:i/>
          <w:iCs/>
        </w:rPr>
        <w:t>I</w:t>
      </w:r>
      <w:r w:rsidRPr="00D87750">
        <w:rPr>
          <w:i/>
          <w:iCs/>
        </w:rPr>
        <w:t>nquiry</w:t>
      </w:r>
      <w:r>
        <w:t xml:space="preserve"> </w:t>
      </w:r>
      <w:r w:rsidRPr="007A79E5">
        <w:rPr>
          <w:iCs/>
        </w:rPr>
        <w:t>24.4</w:t>
      </w:r>
      <w:r w:rsidRPr="007A79E5">
        <w:t>,</w:t>
      </w:r>
      <w:r w:rsidRPr="00D87750">
        <w:t xml:space="preserve"> 591</w:t>
      </w:r>
      <w:r w:rsidR="00DA7A5E">
        <w:rPr>
          <w:lang w:val="en-US" w:eastAsia="en-US"/>
        </w:rPr>
        <w:t>–</w:t>
      </w:r>
      <w:r w:rsidRPr="00D87750">
        <w:t xml:space="preserve">656. </w:t>
      </w:r>
      <w:hyperlink r:id="rId12" w:history="1">
        <w:r w:rsidRPr="004D7F53">
          <w:rPr>
            <w:rStyle w:val="Hiperhivatkozs"/>
          </w:rPr>
          <w:t>https://www.jstor.org/stable/4178835</w:t>
        </w:r>
      </w:hyperlink>
      <w:r w:rsidRPr="00FA17EB">
        <w:rPr>
          <w:rStyle w:val="Hiperhivatkozs"/>
          <w:u w:val="none"/>
        </w:rPr>
        <w:t xml:space="preserve"> </w:t>
      </w:r>
      <w:r w:rsidRPr="00346221">
        <w:rPr>
          <w:shd w:val="clear" w:color="auto" w:fill="FFFFFF"/>
        </w:rPr>
        <w:t>(Accessed 14 November 20</w:t>
      </w:r>
      <w:r w:rsidR="00417838">
        <w:rPr>
          <w:shd w:val="clear" w:color="auto" w:fill="FFFFFF"/>
        </w:rPr>
        <w:t>25</w:t>
      </w:r>
      <w:r w:rsidRPr="00346221">
        <w:rPr>
          <w:shd w:val="clear" w:color="auto" w:fill="FFFFFF"/>
        </w:rPr>
        <w:t>)</w:t>
      </w:r>
    </w:p>
    <w:p w14:paraId="2CE0D2AA" w14:textId="77777777" w:rsidR="00C2524A" w:rsidRDefault="00C2524A" w:rsidP="00C2524A">
      <w:pPr>
        <w:pStyle w:val="Irodalom"/>
      </w:pPr>
      <w:r w:rsidRPr="00D87750">
        <w:rPr>
          <w:rFonts w:asciiTheme="majorBidi" w:hAnsiTheme="majorBidi" w:cstheme="majorBidi"/>
        </w:rPr>
        <w:t>Chomsky, N. (1986)</w:t>
      </w:r>
      <w:r>
        <w:rPr>
          <w:rFonts w:asciiTheme="majorBidi" w:hAnsiTheme="majorBidi" w:cstheme="majorBidi"/>
        </w:rPr>
        <w:t>:</w:t>
      </w:r>
      <w:r w:rsidRPr="00D87750">
        <w:rPr>
          <w:rFonts w:asciiTheme="majorBidi" w:hAnsiTheme="majorBidi" w:cstheme="majorBidi"/>
        </w:rPr>
        <w:t xml:space="preserve"> </w:t>
      </w:r>
      <w:r w:rsidRPr="00D87750">
        <w:rPr>
          <w:rFonts w:asciiTheme="majorBidi" w:hAnsiTheme="majorBidi" w:cstheme="majorBidi"/>
          <w:i/>
          <w:iCs/>
        </w:rPr>
        <w:t>Knowledge of Language: Its Nature, Origin and Use</w:t>
      </w:r>
      <w:r w:rsidRPr="00D87750">
        <w:rPr>
          <w:rFonts w:asciiTheme="majorBidi" w:hAnsiTheme="majorBidi" w:cstheme="majorBidi"/>
        </w:rPr>
        <w:t xml:space="preserve">. New York: Praeger. </w:t>
      </w:r>
      <w:hyperlink r:id="rId13" w:history="1">
        <w:r w:rsidRPr="004D7F53">
          <w:rPr>
            <w:rStyle w:val="Hiperhivatkozs"/>
          </w:rPr>
          <w:t>https://doi.org/10.1016/0388-0001(89)90029-6</w:t>
        </w:r>
      </w:hyperlink>
    </w:p>
    <w:p w14:paraId="47FE8F36" w14:textId="2ED22182" w:rsidR="00C2524A" w:rsidRDefault="00C2524A" w:rsidP="00C2524A">
      <w:pPr>
        <w:autoSpaceDE/>
        <w:autoSpaceDN/>
        <w:ind w:left="284" w:hanging="284"/>
        <w:rPr>
          <w:rFonts w:asciiTheme="majorBidi" w:hAnsiTheme="majorBidi" w:cstheme="majorBidi"/>
        </w:rPr>
      </w:pPr>
      <w:r w:rsidRPr="00D87750">
        <w:rPr>
          <w:rFonts w:asciiTheme="majorBidi" w:hAnsiTheme="majorBidi" w:cstheme="majorBidi"/>
        </w:rPr>
        <w:t>Partee, B. (1987)</w:t>
      </w:r>
      <w:r>
        <w:rPr>
          <w:rFonts w:asciiTheme="majorBidi" w:hAnsiTheme="majorBidi" w:cstheme="majorBidi"/>
        </w:rPr>
        <w:t xml:space="preserve">: </w:t>
      </w:r>
      <w:r w:rsidRPr="003E592B">
        <w:rPr>
          <w:rFonts w:asciiTheme="majorBidi" w:hAnsiTheme="majorBidi" w:cstheme="majorBidi"/>
        </w:rPr>
        <w:t xml:space="preserve">Noun </w:t>
      </w:r>
      <w:r>
        <w:rPr>
          <w:rFonts w:asciiTheme="majorBidi" w:hAnsiTheme="majorBidi" w:cstheme="majorBidi"/>
        </w:rPr>
        <w:t>p</w:t>
      </w:r>
      <w:r w:rsidRPr="003E592B">
        <w:rPr>
          <w:rFonts w:asciiTheme="majorBidi" w:hAnsiTheme="majorBidi" w:cstheme="majorBidi"/>
        </w:rPr>
        <w:t xml:space="preserve">hrase </w:t>
      </w:r>
      <w:r>
        <w:rPr>
          <w:rFonts w:asciiTheme="majorBidi" w:hAnsiTheme="majorBidi" w:cstheme="majorBidi"/>
        </w:rPr>
        <w:t>i</w:t>
      </w:r>
      <w:r w:rsidRPr="003E592B">
        <w:rPr>
          <w:rFonts w:asciiTheme="majorBidi" w:hAnsiTheme="majorBidi" w:cstheme="majorBidi"/>
        </w:rPr>
        <w:t xml:space="preserve">nterpretation and </w:t>
      </w:r>
      <w:r>
        <w:rPr>
          <w:rFonts w:asciiTheme="majorBidi" w:hAnsiTheme="majorBidi" w:cstheme="majorBidi"/>
        </w:rPr>
        <w:t>t</w:t>
      </w:r>
      <w:r w:rsidRPr="003E592B">
        <w:rPr>
          <w:rFonts w:asciiTheme="majorBidi" w:hAnsiTheme="majorBidi" w:cstheme="majorBidi"/>
        </w:rPr>
        <w:t xml:space="preserve">ype-Shifting </w:t>
      </w:r>
      <w:r>
        <w:rPr>
          <w:rFonts w:asciiTheme="majorBidi" w:hAnsiTheme="majorBidi" w:cstheme="majorBidi"/>
        </w:rPr>
        <w:t>p</w:t>
      </w:r>
      <w:r w:rsidRPr="003E592B">
        <w:rPr>
          <w:rFonts w:asciiTheme="majorBidi" w:hAnsiTheme="majorBidi" w:cstheme="majorBidi"/>
        </w:rPr>
        <w:t>rinciples</w:t>
      </w:r>
      <w:r w:rsidRPr="00D87750">
        <w:rPr>
          <w:rFonts w:asciiTheme="majorBidi" w:hAnsiTheme="majorBidi" w:cstheme="majorBidi"/>
        </w:rPr>
        <w:t>. In</w:t>
      </w:r>
      <w:r>
        <w:rPr>
          <w:rFonts w:asciiTheme="majorBidi" w:hAnsiTheme="majorBidi" w:cstheme="majorBidi"/>
        </w:rPr>
        <w:t xml:space="preserve">: </w:t>
      </w:r>
      <w:r>
        <w:t xml:space="preserve">Groenendijk, J. A., De Jongh, D. &amp; Stokhof, M. J. (eds.): </w:t>
      </w:r>
      <w:r w:rsidRPr="003E592B">
        <w:rPr>
          <w:rFonts w:asciiTheme="majorBidi" w:hAnsiTheme="majorBidi" w:cstheme="majorBidi"/>
          <w:i/>
          <w:iCs/>
        </w:rPr>
        <w:t>Studies in Discourse Representation Theory and the Theory of Generalized Quantifiers</w:t>
      </w:r>
      <w:r>
        <w:rPr>
          <w:rFonts w:asciiTheme="majorBidi" w:hAnsiTheme="majorBidi" w:cstheme="majorBidi"/>
        </w:rPr>
        <w:t>.</w:t>
      </w:r>
      <w:r w:rsidRPr="00D87750">
        <w:rPr>
          <w:rFonts w:asciiTheme="majorBidi" w:hAnsiTheme="majorBidi" w:cstheme="majorBidi"/>
        </w:rPr>
        <w:t xml:space="preserve"> Dordrecht: Foris</w:t>
      </w:r>
      <w:r>
        <w:rPr>
          <w:rFonts w:asciiTheme="majorBidi" w:hAnsiTheme="majorBidi" w:cstheme="majorBidi"/>
        </w:rPr>
        <w:t>, 115</w:t>
      </w:r>
      <w:r w:rsidR="00417838">
        <w:rPr>
          <w:rFonts w:asciiTheme="majorBidi" w:hAnsiTheme="majorBidi" w:cstheme="majorBidi"/>
        </w:rPr>
        <w:t>–</w:t>
      </w:r>
      <w:r w:rsidRPr="00D87750">
        <w:rPr>
          <w:rFonts w:asciiTheme="majorBidi" w:hAnsiTheme="majorBidi" w:cstheme="majorBidi"/>
        </w:rPr>
        <w:t>143.</w:t>
      </w:r>
    </w:p>
    <w:p w14:paraId="0BC8E117" w14:textId="77777777" w:rsidR="00C2524A" w:rsidRPr="00346221" w:rsidRDefault="00C2524A" w:rsidP="00C2524A">
      <w:pPr>
        <w:pStyle w:val="Irodalom"/>
        <w:ind w:firstLine="0"/>
        <w:rPr>
          <w:rStyle w:val="Hiperhivatkozs"/>
          <w:color w:val="auto"/>
        </w:rPr>
      </w:pPr>
      <w:hyperlink r:id="rId14" w:history="1">
        <w:r w:rsidRPr="00FA17EB">
          <w:rPr>
            <w:rStyle w:val="Hiperhivatkozs"/>
          </w:rPr>
          <w:t>https://doi.org/10.1002/9780470758335.ch15</w:t>
        </w:r>
      </w:hyperlink>
    </w:p>
    <w:p w14:paraId="00CA5B12" w14:textId="0B80292E" w:rsidR="007B0BE0" w:rsidRDefault="00C2524A" w:rsidP="004449C3">
      <w:pPr>
        <w:ind w:left="284" w:hanging="284"/>
      </w:pPr>
      <w:r w:rsidRPr="00346221">
        <w:t xml:space="preserve">Langlotz, A. (2006b): </w:t>
      </w:r>
      <w:r w:rsidRPr="00346221">
        <w:rPr>
          <w:i/>
        </w:rPr>
        <w:t>Idiomatic creativity: A cognitive-linguistic model of idiom-represen-tation and idiom-variation in English. Appendixes A.</w:t>
      </w:r>
      <w:r w:rsidRPr="00346221">
        <w:t xml:space="preserve"> </w:t>
      </w:r>
      <w:hyperlink r:id="rId15" w:history="1">
        <w:r w:rsidRPr="00346221">
          <w:rPr>
            <w:rStyle w:val="Hiperhivatkozs"/>
          </w:rPr>
          <w:t>http://www.idiomatic-creativity.ch/</w:t>
        </w:r>
      </w:hyperlink>
      <w:r>
        <w:t xml:space="preserve"> </w:t>
      </w:r>
      <w:r w:rsidRPr="00346221">
        <w:rPr>
          <w:shd w:val="clear" w:color="auto" w:fill="FFFFFF"/>
        </w:rPr>
        <w:t>(Accessed 14 November 20</w:t>
      </w:r>
      <w:r w:rsidR="00417838">
        <w:rPr>
          <w:shd w:val="clear" w:color="auto" w:fill="FFFFFF"/>
        </w:rPr>
        <w:t>25</w:t>
      </w:r>
      <w:r w:rsidRPr="00346221">
        <w:rPr>
          <w:shd w:val="clear" w:color="auto" w:fill="FFFFFF"/>
        </w:rPr>
        <w:t>)</w:t>
      </w:r>
      <w:r>
        <w:rPr>
          <w:shd w:val="clear" w:color="auto" w:fill="FFFFFF"/>
        </w:rPr>
        <w:t xml:space="preserve">.  </w:t>
      </w:r>
      <w:hyperlink r:id="rId16" w:history="1">
        <w:r w:rsidRPr="00346221">
          <w:rPr>
            <w:rStyle w:val="Hiperhivatkozs"/>
          </w:rPr>
          <w:t>https://doi.org/10.1075/hcp.17</w:t>
        </w:r>
      </w:hyperlink>
    </w:p>
    <w:p w14:paraId="1759C3A5" w14:textId="27D69D36" w:rsidR="00DA7A5E" w:rsidRDefault="00DA7A5E" w:rsidP="00DA7A5E">
      <w:pPr>
        <w:pStyle w:val="Cmsor1"/>
      </w:pPr>
      <w:r w:rsidRPr="00DA7A5E">
        <w:t>Appendix</w:t>
      </w:r>
      <w:r>
        <w:t xml:space="preserve"> (Címsor 1)</w:t>
      </w:r>
    </w:p>
    <w:p w14:paraId="06292D50" w14:textId="680A0344" w:rsidR="000C6AC8" w:rsidRPr="00636D56" w:rsidRDefault="00DA7A5E" w:rsidP="000C6AC8">
      <w:pPr>
        <w:tabs>
          <w:tab w:val="left" w:pos="6200"/>
        </w:tabs>
        <w:rPr>
          <w:b/>
          <w:bCs/>
        </w:rPr>
      </w:pPr>
      <w:r>
        <w:t>normál szöveg normál szöveg normál szöveg normál szöveg normál szöveg normál szöveg normál szöveg normál szöveg normál szöveg normál szöveg</w:t>
      </w:r>
    </w:p>
    <w:sectPr w:rsidR="000C6AC8" w:rsidRPr="00636D56" w:rsidSect="002738A9">
      <w:headerReference w:type="even" r:id="rId17"/>
      <w:headerReference w:type="default" r:id="rId18"/>
      <w:headerReference w:type="first" r:id="rId19"/>
      <w:pgSz w:w="11907" w:h="16840" w:code="9"/>
      <w:pgMar w:top="1588" w:right="1275" w:bottom="1418" w:left="1418" w:header="709"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8AC6" w14:textId="77777777" w:rsidR="00AD690B" w:rsidRDefault="00AD690B" w:rsidP="00AA2CEC">
      <w:r>
        <w:separator/>
      </w:r>
    </w:p>
  </w:endnote>
  <w:endnote w:type="continuationSeparator" w:id="0">
    <w:p w14:paraId="12304CD9" w14:textId="77777777" w:rsidR="00AD690B" w:rsidRDefault="00AD690B" w:rsidP="00AA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hnschrift SemiBold SemiConden">
    <w:panose1 w:val="020B0502040204020203"/>
    <w:charset w:val="EE"/>
    <w:family w:val="swiss"/>
    <w:pitch w:val="variable"/>
    <w:sig w:usb0="A00002C7"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1AD79" w14:textId="77777777" w:rsidR="00AD690B" w:rsidRDefault="00AD690B" w:rsidP="00AA2CEC">
      <w:r>
        <w:separator/>
      </w:r>
    </w:p>
  </w:footnote>
  <w:footnote w:type="continuationSeparator" w:id="0">
    <w:p w14:paraId="5A9D606D" w14:textId="77777777" w:rsidR="00AD690B" w:rsidRDefault="00AD690B" w:rsidP="00AA2CEC">
      <w:r>
        <w:continuationSeparator/>
      </w:r>
    </w:p>
  </w:footnote>
  <w:footnote w:id="1">
    <w:p w14:paraId="4124B0A8" w14:textId="5ED79CB1" w:rsidR="00C2524A" w:rsidRPr="008A134A" w:rsidRDefault="00C2524A" w:rsidP="00C2524A">
      <w:pPr>
        <w:pStyle w:val="Lbjegyzet"/>
      </w:pPr>
      <w:r>
        <w:rPr>
          <w:rStyle w:val="Lbjegyzet-hivatkozs"/>
        </w:rPr>
        <w:footnoteRef/>
      </w:r>
      <w:r>
        <w:t xml:space="preserve"> </w:t>
      </w:r>
      <w:r w:rsidR="00563E89">
        <w:tab/>
        <w:t>Lábjegyzet lábjegyzet lábjegyzet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102528"/>
      <w:docPartObj>
        <w:docPartGallery w:val="Page Numbers (Top of Page)"/>
        <w:docPartUnique/>
      </w:docPartObj>
    </w:sdtPr>
    <w:sdtEndPr>
      <w:rPr>
        <w:rStyle w:val="Oldalszm"/>
        <w:i w:val="0"/>
        <w:iCs w:val="0"/>
      </w:rPr>
    </w:sdtEndPr>
    <w:sdtContent>
      <w:p w14:paraId="549837C2" w14:textId="6A38E645" w:rsidR="00C22C1C" w:rsidRPr="00783ACB" w:rsidRDefault="002A12B8" w:rsidP="00783ACB">
        <w:pPr>
          <w:pStyle w:val="lfej"/>
          <w:jc w:val="left"/>
          <w:rPr>
            <w:i w:val="0"/>
            <w:iCs w:val="0"/>
          </w:rPr>
        </w:pPr>
        <w:r w:rsidRPr="002A12B8">
          <w:rPr>
            <w:rStyle w:val="Oldalszm"/>
            <w:i w:val="0"/>
            <w:iCs w:val="0"/>
          </w:rPr>
          <w:fldChar w:fldCharType="begin"/>
        </w:r>
        <w:r w:rsidRPr="002A12B8">
          <w:rPr>
            <w:rStyle w:val="Oldalszm"/>
            <w:i w:val="0"/>
            <w:iCs w:val="0"/>
          </w:rPr>
          <w:instrText>PAGE   \* MERGEFORMAT</w:instrText>
        </w:r>
        <w:r w:rsidRPr="002A12B8">
          <w:rPr>
            <w:rStyle w:val="Oldalszm"/>
            <w:i w:val="0"/>
            <w:iCs w:val="0"/>
          </w:rPr>
          <w:fldChar w:fldCharType="separate"/>
        </w:r>
        <w:r w:rsidRPr="002A12B8">
          <w:rPr>
            <w:rStyle w:val="Oldalszm"/>
            <w:i w:val="0"/>
            <w:iCs w:val="0"/>
          </w:rPr>
          <w:t>2</w:t>
        </w:r>
        <w:r w:rsidRPr="002A12B8">
          <w:rPr>
            <w:rStyle w:val="Oldalszm"/>
            <w:i w:val="0"/>
            <w:iCs w:val="0"/>
          </w:rPr>
          <w:fldChar w:fldCharType="end"/>
        </w:r>
        <w:r>
          <w:rPr>
            <w:rStyle w:val="Oldalszm"/>
            <w:i w:val="0"/>
            <w:iCs w:val="0"/>
          </w:rPr>
          <w:tab/>
        </w:r>
        <w:r>
          <w:rPr>
            <w:rStyle w:val="Oldalszm"/>
            <w:i w:val="0"/>
            <w:iCs w:val="0"/>
          </w:rPr>
          <w:tab/>
        </w:r>
        <w:r w:rsidRPr="008348BE">
          <w:rPr>
            <w:rStyle w:val="Oldalszm"/>
            <w:rFonts w:ascii="Tahoma" w:hAnsi="Tahoma" w:cs="Tahoma"/>
            <w:i w:val="0"/>
            <w:iCs w:val="0"/>
            <w:sz w:val="15"/>
            <w:szCs w:val="15"/>
          </w:rPr>
          <w:t>szerző neve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A09F" w14:textId="4162E896" w:rsidR="00DA222F" w:rsidRPr="00463111" w:rsidRDefault="00000000" w:rsidP="00077334">
    <w:pPr>
      <w:pStyle w:val="lfej"/>
      <w:jc w:val="right"/>
      <w:rPr>
        <w:i w:val="0"/>
        <w:iCs w:val="0"/>
      </w:rPr>
    </w:pPr>
    <w:sdt>
      <w:sdtPr>
        <w:rPr>
          <w:rFonts w:ascii="Tahoma" w:hAnsi="Tahoma" w:cs="Tahoma"/>
          <w:sz w:val="17"/>
          <w:szCs w:val="17"/>
        </w:rPr>
        <w:id w:val="672456600"/>
        <w:docPartObj>
          <w:docPartGallery w:val="Page Numbers (Top of Page)"/>
          <w:docPartUnique/>
        </w:docPartObj>
      </w:sdtPr>
      <w:sdtEndPr>
        <w:rPr>
          <w:rFonts w:ascii="Times New Roman" w:hAnsi="Times New Roman" w:cs="Times New Roman"/>
          <w:i w:val="0"/>
          <w:iCs w:val="0"/>
          <w:sz w:val="20"/>
          <w:szCs w:val="20"/>
        </w:rPr>
      </w:sdtEndPr>
      <w:sdtContent>
        <w:r w:rsidR="00367B2C" w:rsidRPr="00367B2C">
          <w:rPr>
            <w:rFonts w:ascii="Tahoma" w:hAnsi="Tahoma" w:cs="Tahoma"/>
            <w:i w:val="0"/>
            <w:iCs w:val="0"/>
            <w:sz w:val="15"/>
            <w:szCs w:val="15"/>
          </w:rPr>
          <w:t>Cím</w:t>
        </w:r>
        <w:r w:rsidR="00367B2C" w:rsidRPr="00367B2C">
          <w:rPr>
            <w:rFonts w:ascii="Tahoma" w:hAnsi="Tahoma" w:cs="Tahoma"/>
            <w:i w:val="0"/>
            <w:iCs w:val="0"/>
            <w:sz w:val="15"/>
            <w:szCs w:val="15"/>
          </w:rPr>
          <w:tab/>
        </w:r>
        <w:r w:rsidR="002A12B8" w:rsidRPr="00367B2C">
          <w:rPr>
            <w:sz w:val="15"/>
            <w:szCs w:val="15"/>
          </w:rPr>
          <w:tab/>
        </w:r>
        <w:r w:rsidR="002A12B8" w:rsidRPr="00367B2C">
          <w:rPr>
            <w:sz w:val="15"/>
            <w:szCs w:val="15"/>
          </w:rPr>
          <w:tab/>
        </w:r>
        <w:r w:rsidR="002A12B8" w:rsidRPr="002A12B8">
          <w:rPr>
            <w:i w:val="0"/>
            <w:iCs w:val="0"/>
          </w:rPr>
          <w:fldChar w:fldCharType="begin"/>
        </w:r>
        <w:r w:rsidR="002A12B8" w:rsidRPr="002A12B8">
          <w:rPr>
            <w:i w:val="0"/>
            <w:iCs w:val="0"/>
          </w:rPr>
          <w:instrText>PAGE   \* MERGEFORMAT</w:instrText>
        </w:r>
        <w:r w:rsidR="002A12B8" w:rsidRPr="002A12B8">
          <w:rPr>
            <w:i w:val="0"/>
            <w:iCs w:val="0"/>
          </w:rPr>
          <w:fldChar w:fldCharType="separate"/>
        </w:r>
        <w:r w:rsidR="002A12B8" w:rsidRPr="002A12B8">
          <w:rPr>
            <w:i w:val="0"/>
            <w:iCs w:val="0"/>
          </w:rPr>
          <w:t>2</w:t>
        </w:r>
        <w:r w:rsidR="002A12B8" w:rsidRPr="002A12B8">
          <w:rPr>
            <w:i w:val="0"/>
            <w:iCs w:val="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D9FB" w14:textId="77777777" w:rsidR="00C22C1C" w:rsidRDefault="00C22C1C" w:rsidP="007F3F5D">
    <w:pPr>
      <w:pStyle w:val="lfej"/>
      <w:jc w:val="both"/>
    </w:pPr>
  </w:p>
  <w:tbl>
    <w:tblPr>
      <w:tblStyle w:val="Rcsostblzat"/>
      <w:tblW w:w="9214" w:type="dxa"/>
      <w:tblLayout w:type="fixed"/>
      <w:tblLook w:val="04A0" w:firstRow="1" w:lastRow="0" w:firstColumn="1" w:lastColumn="0" w:noHBand="0" w:noVBand="1"/>
    </w:tblPr>
    <w:tblGrid>
      <w:gridCol w:w="851"/>
      <w:gridCol w:w="4294"/>
      <w:gridCol w:w="4069"/>
    </w:tblGrid>
    <w:tr w:rsidR="00463111" w14:paraId="0627ACC0" w14:textId="77777777" w:rsidTr="002738A9">
      <w:trPr>
        <w:trHeight w:val="426"/>
      </w:trPr>
      <w:tc>
        <w:tcPr>
          <w:tcW w:w="851" w:type="dxa"/>
          <w:tcBorders>
            <w:top w:val="nil"/>
            <w:left w:val="nil"/>
            <w:bottom w:val="nil"/>
            <w:right w:val="nil"/>
          </w:tcBorders>
          <w:vAlign w:val="center"/>
        </w:tcPr>
        <w:p w14:paraId="301254A4" w14:textId="4084F669" w:rsidR="00C22C1C" w:rsidRDefault="007A5D8B" w:rsidP="000C6AC8">
          <w:pPr>
            <w:pStyle w:val="lfej"/>
            <w:ind w:left="-110" w:right="-103"/>
            <w:jc w:val="left"/>
            <w:rPr>
              <w:i w:val="0"/>
              <w:iCs w:val="0"/>
            </w:rPr>
          </w:pPr>
          <w:r>
            <w:rPr>
              <w:rFonts w:ascii="Tahoma" w:hAnsi="Tahoma" w:cs="Tahoma"/>
              <w:i w:val="0"/>
              <w:iCs w:val="0"/>
              <w:noProof/>
              <w:sz w:val="15"/>
              <w:szCs w:val="15"/>
            </w:rPr>
            <w:drawing>
              <wp:inline distT="0" distB="0" distL="0" distR="0" wp14:anchorId="47EDEF7D" wp14:editId="3B4CED91">
                <wp:extent cx="533400" cy="343000"/>
                <wp:effectExtent l="0" t="0" r="0" b="0"/>
                <wp:docPr id="1848730733" name="Kép 4" descr="A képen szimbólum, Betűtípus, clipart, kézírá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30733" name="Kép 4" descr="A képen szimbólum, Betűtípus, clipart, kézírás látható&#10;&#10;Előfordulhat, hogy az AI által létrehozott tartalom helytelen."/>
                        <pic:cNvPicPr/>
                      </pic:nvPicPr>
                      <pic:blipFill>
                        <a:blip r:embed="rId1">
                          <a:extLst>
                            <a:ext uri="{28A0092B-C50C-407E-A947-70E740481C1C}">
                              <a14:useLocalDpi xmlns:a14="http://schemas.microsoft.com/office/drawing/2010/main" val="0"/>
                            </a:ext>
                          </a:extLst>
                        </a:blip>
                        <a:stretch>
                          <a:fillRect/>
                        </a:stretch>
                      </pic:blipFill>
                      <pic:spPr>
                        <a:xfrm>
                          <a:off x="0" y="0"/>
                          <a:ext cx="544821" cy="350344"/>
                        </a:xfrm>
                        <a:prstGeom prst="rect">
                          <a:avLst/>
                        </a:prstGeom>
                      </pic:spPr>
                    </pic:pic>
                  </a:graphicData>
                </a:graphic>
              </wp:inline>
            </w:drawing>
          </w:r>
        </w:p>
      </w:tc>
      <w:tc>
        <w:tcPr>
          <w:tcW w:w="4294" w:type="dxa"/>
          <w:tcBorders>
            <w:top w:val="nil"/>
            <w:left w:val="nil"/>
            <w:bottom w:val="nil"/>
            <w:right w:val="nil"/>
          </w:tcBorders>
          <w:vAlign w:val="center"/>
        </w:tcPr>
        <w:p w14:paraId="4A45E4FB" w14:textId="0629808E" w:rsidR="00C22C1C" w:rsidRPr="00DA7A05" w:rsidRDefault="007F3F5D" w:rsidP="00421124">
          <w:pPr>
            <w:pStyle w:val="lfej"/>
            <w:ind w:left="-107"/>
            <w:jc w:val="left"/>
            <w:rPr>
              <w:rFonts w:ascii="Tahoma" w:hAnsi="Tahoma" w:cs="Tahoma"/>
              <w:i w:val="0"/>
              <w:iCs w:val="0"/>
              <w:sz w:val="15"/>
              <w:szCs w:val="15"/>
            </w:rPr>
          </w:pPr>
          <w:r w:rsidRPr="00DA7A05">
            <w:rPr>
              <w:rFonts w:ascii="Bahnschrift SemiBold SemiConden" w:hAnsi="Bahnschrift SemiBold SemiConden"/>
              <w:i w:val="0"/>
              <w:iCs w:val="0"/>
              <w:sz w:val="15"/>
              <w:szCs w:val="15"/>
            </w:rPr>
            <w:t xml:space="preserve"> </w:t>
          </w:r>
          <w:r w:rsidR="00C22C1C" w:rsidRPr="00DA7A05">
            <w:rPr>
              <w:rFonts w:ascii="Tahoma" w:hAnsi="Tahoma" w:cs="Tahoma"/>
              <w:i w:val="0"/>
              <w:iCs w:val="0"/>
              <w:sz w:val="15"/>
              <w:szCs w:val="15"/>
            </w:rPr>
            <w:t>Argumentum 22 (2026), 1–22</w:t>
          </w:r>
        </w:p>
        <w:p w14:paraId="0EB0B86B" w14:textId="1EB44E38" w:rsidR="00C22C1C" w:rsidRPr="00DA7A05" w:rsidRDefault="007F3F5D" w:rsidP="00421124">
          <w:pPr>
            <w:pStyle w:val="lfej"/>
            <w:ind w:left="-107"/>
            <w:jc w:val="left"/>
            <w:rPr>
              <w:rFonts w:ascii="Tahoma" w:hAnsi="Tahoma" w:cs="Tahoma"/>
              <w:i w:val="0"/>
              <w:iCs w:val="0"/>
              <w:sz w:val="15"/>
              <w:szCs w:val="15"/>
            </w:rPr>
          </w:pPr>
          <w:r w:rsidRPr="00DA7A05">
            <w:rPr>
              <w:rFonts w:ascii="Tahoma" w:hAnsi="Tahoma" w:cs="Tahoma"/>
              <w:i w:val="0"/>
              <w:iCs w:val="0"/>
              <w:sz w:val="15"/>
              <w:szCs w:val="15"/>
            </w:rPr>
            <w:t xml:space="preserve"> </w:t>
          </w:r>
          <w:r w:rsidR="00C22C1C" w:rsidRPr="00DA7A05">
            <w:rPr>
              <w:rFonts w:ascii="Tahoma" w:hAnsi="Tahoma" w:cs="Tahoma"/>
              <w:i w:val="0"/>
              <w:iCs w:val="0"/>
              <w:sz w:val="15"/>
              <w:szCs w:val="15"/>
            </w:rPr>
            <w:t>Debreceni Egyetemi Kiadó</w:t>
          </w:r>
        </w:p>
        <w:p w14:paraId="766E3D02" w14:textId="0816A99D" w:rsidR="00463111" w:rsidRPr="00DA7A05" w:rsidRDefault="007F3F5D" w:rsidP="00421124">
          <w:pPr>
            <w:pStyle w:val="lfej"/>
            <w:ind w:left="-107"/>
            <w:jc w:val="left"/>
            <w:rPr>
              <w:rFonts w:ascii="Bahnschrift SemiBold SemiConden" w:hAnsi="Bahnschrift SemiBold SemiConden"/>
              <w:i w:val="0"/>
              <w:iCs w:val="0"/>
              <w:sz w:val="15"/>
              <w:szCs w:val="15"/>
            </w:rPr>
          </w:pPr>
          <w:r w:rsidRPr="00DA7A05">
            <w:rPr>
              <w:rFonts w:ascii="Tahoma" w:hAnsi="Tahoma" w:cs="Tahoma"/>
              <w:i w:val="0"/>
              <w:iCs w:val="0"/>
              <w:sz w:val="15"/>
              <w:szCs w:val="15"/>
            </w:rPr>
            <w:t xml:space="preserve"> </w:t>
          </w:r>
          <w:r w:rsidR="00463111" w:rsidRPr="00DA7A05">
            <w:rPr>
              <w:rFonts w:ascii="Tahoma" w:hAnsi="Tahoma" w:cs="Tahoma"/>
              <w:i w:val="0"/>
              <w:iCs w:val="0"/>
              <w:sz w:val="15"/>
              <w:szCs w:val="15"/>
            </w:rPr>
            <w:t>DOI: 10.34103/</w:t>
          </w:r>
          <w:r w:rsidR="00FC735C" w:rsidRPr="00DA7A05">
            <w:rPr>
              <w:rFonts w:ascii="Tahoma" w:hAnsi="Tahoma" w:cs="Tahoma"/>
              <w:i w:val="0"/>
              <w:iCs w:val="0"/>
              <w:sz w:val="15"/>
              <w:szCs w:val="15"/>
            </w:rPr>
            <w:t>ARGUMENTUM/2</w:t>
          </w:r>
          <w:r w:rsidR="00463111" w:rsidRPr="00DA7A05">
            <w:rPr>
              <w:rFonts w:ascii="Tahoma" w:hAnsi="Tahoma" w:cs="Tahoma"/>
              <w:i w:val="0"/>
              <w:iCs w:val="0"/>
              <w:sz w:val="15"/>
              <w:szCs w:val="15"/>
            </w:rPr>
            <w:t>026/1</w:t>
          </w:r>
        </w:p>
      </w:tc>
      <w:tc>
        <w:tcPr>
          <w:tcW w:w="4069" w:type="dxa"/>
          <w:tcBorders>
            <w:top w:val="nil"/>
            <w:left w:val="nil"/>
            <w:bottom w:val="nil"/>
            <w:right w:val="nil"/>
          </w:tcBorders>
        </w:tcPr>
        <w:p w14:paraId="7E276F08" w14:textId="2F97952D" w:rsidR="00C22C1C" w:rsidRPr="00DA7A05" w:rsidRDefault="00665D8C" w:rsidP="00665D8C">
          <w:pPr>
            <w:pStyle w:val="lfej"/>
            <w:ind w:left="2830"/>
            <w:jc w:val="left"/>
            <w:rPr>
              <w:rFonts w:ascii="Tahoma" w:hAnsi="Tahoma" w:cs="Tahoma"/>
              <w:i w:val="0"/>
              <w:iCs w:val="0"/>
              <w:sz w:val="15"/>
              <w:szCs w:val="15"/>
            </w:rPr>
          </w:pPr>
          <w:r>
            <w:rPr>
              <w:rFonts w:ascii="Tahoma" w:hAnsi="Tahoma" w:cs="Tahoma"/>
              <w:i w:val="0"/>
              <w:iCs w:val="0"/>
              <w:sz w:val="15"/>
              <w:szCs w:val="15"/>
            </w:rPr>
            <w:t xml:space="preserve"> </w:t>
          </w:r>
          <w:r w:rsidR="00C22C1C" w:rsidRPr="00DA7A05">
            <w:rPr>
              <w:rFonts w:ascii="Tahoma" w:hAnsi="Tahoma" w:cs="Tahoma"/>
              <w:i w:val="0"/>
              <w:iCs w:val="0"/>
              <w:sz w:val="15"/>
              <w:szCs w:val="15"/>
            </w:rPr>
            <w:t>Open Access</w:t>
          </w:r>
        </w:p>
        <w:p w14:paraId="49DB891B" w14:textId="1B838041" w:rsidR="00C22C1C" w:rsidRPr="00D649D1" w:rsidRDefault="00C22C1C" w:rsidP="00B218AA">
          <w:pPr>
            <w:pStyle w:val="lfej"/>
            <w:spacing w:after="60"/>
            <w:jc w:val="right"/>
            <w:rPr>
              <w:i w:val="0"/>
              <w:iCs w:val="0"/>
            </w:rPr>
          </w:pPr>
          <w:r w:rsidRPr="00D649D1">
            <w:rPr>
              <w:i w:val="0"/>
              <w:iCs w:val="0"/>
              <w:noProof/>
            </w:rPr>
            <w:drawing>
              <wp:inline distT="0" distB="0" distL="0" distR="0" wp14:anchorId="66DC96C7" wp14:editId="7419F671">
                <wp:extent cx="674254" cy="245745"/>
                <wp:effectExtent l="0" t="0" r="0" b="1905"/>
                <wp:docPr id="864841080" name="Kép 1" descr="A képen szimbólum, képernyőkép, biliárdgolyó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2208" name="Kép 1" descr="A képen szimbólum, képernyőkép, biliárdgolyó látható&#10;&#10;Automatikusan generált leírás"/>
                        <pic:cNvPicPr/>
                      </pic:nvPicPr>
                      <pic:blipFill>
                        <a:blip r:embed="rId2">
                          <a:extLst>
                            <a:ext uri="{28A0092B-C50C-407E-A947-70E740481C1C}">
                              <a14:useLocalDpi xmlns:a14="http://schemas.microsoft.com/office/drawing/2010/main" val="0"/>
                            </a:ext>
                          </a:extLst>
                        </a:blip>
                        <a:stretch>
                          <a:fillRect/>
                        </a:stretch>
                      </pic:blipFill>
                      <pic:spPr>
                        <a:xfrm>
                          <a:off x="0" y="0"/>
                          <a:ext cx="679170" cy="247537"/>
                        </a:xfrm>
                        <a:prstGeom prst="rect">
                          <a:avLst/>
                        </a:prstGeom>
                      </pic:spPr>
                    </pic:pic>
                  </a:graphicData>
                </a:graphic>
              </wp:inline>
            </w:drawing>
          </w:r>
        </w:p>
      </w:tc>
    </w:tr>
  </w:tbl>
  <w:p w14:paraId="436EF5F0" w14:textId="77777777" w:rsidR="00B03EED" w:rsidRPr="00931BCE" w:rsidRDefault="00B03EED" w:rsidP="00D649D1">
    <w:pPr>
      <w:pStyle w:val="lfej"/>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46181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DB4E3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3D425D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93038E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9426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5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2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12B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5A2B2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7FC4A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A28D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AE39C8"/>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137E3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80447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3C50EE"/>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3E471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EF349E"/>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A54B2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4653F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B63304"/>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B8593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FB0EC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B370D4"/>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7915709">
    <w:abstractNumId w:val="9"/>
  </w:num>
  <w:num w:numId="2" w16cid:durableId="1200505969">
    <w:abstractNumId w:val="9"/>
  </w:num>
  <w:num w:numId="3" w16cid:durableId="861742300">
    <w:abstractNumId w:val="9"/>
  </w:num>
  <w:num w:numId="4" w16cid:durableId="1880391660">
    <w:abstractNumId w:val="9"/>
  </w:num>
  <w:num w:numId="5" w16cid:durableId="635571390">
    <w:abstractNumId w:val="9"/>
  </w:num>
  <w:num w:numId="6" w16cid:durableId="426660407">
    <w:abstractNumId w:val="9"/>
  </w:num>
  <w:num w:numId="7" w16cid:durableId="1009648518">
    <w:abstractNumId w:val="9"/>
  </w:num>
  <w:num w:numId="8" w16cid:durableId="469787234">
    <w:abstractNumId w:val="9"/>
  </w:num>
  <w:num w:numId="9" w16cid:durableId="3637077">
    <w:abstractNumId w:val="9"/>
  </w:num>
  <w:num w:numId="10" w16cid:durableId="990720861">
    <w:abstractNumId w:val="9"/>
  </w:num>
  <w:num w:numId="11" w16cid:durableId="1787043160">
    <w:abstractNumId w:val="9"/>
  </w:num>
  <w:num w:numId="12" w16cid:durableId="1623607893">
    <w:abstractNumId w:val="8"/>
  </w:num>
  <w:num w:numId="13" w16cid:durableId="845291876">
    <w:abstractNumId w:val="3"/>
  </w:num>
  <w:num w:numId="14" w16cid:durableId="521436178">
    <w:abstractNumId w:val="2"/>
  </w:num>
  <w:num w:numId="15" w16cid:durableId="1921789058">
    <w:abstractNumId w:val="1"/>
  </w:num>
  <w:num w:numId="16" w16cid:durableId="718940551">
    <w:abstractNumId w:val="0"/>
  </w:num>
  <w:num w:numId="17" w16cid:durableId="1931351583">
    <w:abstractNumId w:val="7"/>
  </w:num>
  <w:num w:numId="18" w16cid:durableId="1604342175">
    <w:abstractNumId w:val="6"/>
  </w:num>
  <w:num w:numId="19" w16cid:durableId="1497960780">
    <w:abstractNumId w:val="5"/>
  </w:num>
  <w:num w:numId="20" w16cid:durableId="1180657763">
    <w:abstractNumId w:val="4"/>
  </w:num>
  <w:num w:numId="21" w16cid:durableId="1145119962">
    <w:abstractNumId w:val="18"/>
  </w:num>
  <w:num w:numId="22" w16cid:durableId="1167592556">
    <w:abstractNumId w:val="12"/>
  </w:num>
  <w:num w:numId="23" w16cid:durableId="626936357">
    <w:abstractNumId w:val="13"/>
  </w:num>
  <w:num w:numId="24" w16cid:durableId="1596788920">
    <w:abstractNumId w:val="19"/>
  </w:num>
  <w:num w:numId="25" w16cid:durableId="1992100806">
    <w:abstractNumId w:val="16"/>
  </w:num>
  <w:num w:numId="26" w16cid:durableId="1089036053">
    <w:abstractNumId w:val="15"/>
  </w:num>
  <w:num w:numId="27" w16cid:durableId="962081154">
    <w:abstractNumId w:val="17"/>
  </w:num>
  <w:num w:numId="28" w16cid:durableId="230384489">
    <w:abstractNumId w:val="10"/>
  </w:num>
  <w:num w:numId="29" w16cid:durableId="36591827">
    <w:abstractNumId w:val="20"/>
  </w:num>
  <w:num w:numId="30" w16cid:durableId="1183519607">
    <w:abstractNumId w:val="11"/>
  </w:num>
  <w:num w:numId="31" w16cid:durableId="1909918246">
    <w:abstractNumId w:val="22"/>
  </w:num>
  <w:num w:numId="32" w16cid:durableId="2047290744">
    <w:abstractNumId w:val="14"/>
  </w:num>
  <w:num w:numId="33" w16cid:durableId="17209371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284"/>
  <w:hyphenationZone w:val="284"/>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54"/>
    <w:rsid w:val="00001FD2"/>
    <w:rsid w:val="000149B8"/>
    <w:rsid w:val="000311A0"/>
    <w:rsid w:val="00050A96"/>
    <w:rsid w:val="000523AE"/>
    <w:rsid w:val="00052D48"/>
    <w:rsid w:val="00055186"/>
    <w:rsid w:val="00064FF9"/>
    <w:rsid w:val="00066504"/>
    <w:rsid w:val="000666A8"/>
    <w:rsid w:val="00072E19"/>
    <w:rsid w:val="00077334"/>
    <w:rsid w:val="000A3F55"/>
    <w:rsid w:val="000A794C"/>
    <w:rsid w:val="000C6220"/>
    <w:rsid w:val="000C6AC8"/>
    <w:rsid w:val="000D2BAF"/>
    <w:rsid w:val="000E7BE2"/>
    <w:rsid w:val="000F4AC2"/>
    <w:rsid w:val="00102826"/>
    <w:rsid w:val="00127EA0"/>
    <w:rsid w:val="001346A3"/>
    <w:rsid w:val="00135FFD"/>
    <w:rsid w:val="001543FA"/>
    <w:rsid w:val="001B2DE2"/>
    <w:rsid w:val="001E277F"/>
    <w:rsid w:val="001E5832"/>
    <w:rsid w:val="001F6BAB"/>
    <w:rsid w:val="002069D0"/>
    <w:rsid w:val="00213372"/>
    <w:rsid w:val="0021358B"/>
    <w:rsid w:val="0022445E"/>
    <w:rsid w:val="00230F66"/>
    <w:rsid w:val="00233DCA"/>
    <w:rsid w:val="00263422"/>
    <w:rsid w:val="002738A9"/>
    <w:rsid w:val="00275136"/>
    <w:rsid w:val="002814F2"/>
    <w:rsid w:val="002A12B8"/>
    <w:rsid w:val="002A7153"/>
    <w:rsid w:val="002C4372"/>
    <w:rsid w:val="002D1523"/>
    <w:rsid w:val="002D3BA5"/>
    <w:rsid w:val="0030452E"/>
    <w:rsid w:val="0032312D"/>
    <w:rsid w:val="00346221"/>
    <w:rsid w:val="00353854"/>
    <w:rsid w:val="00363B4A"/>
    <w:rsid w:val="00367B2C"/>
    <w:rsid w:val="003749C7"/>
    <w:rsid w:val="003B108F"/>
    <w:rsid w:val="003C67FF"/>
    <w:rsid w:val="003D54AC"/>
    <w:rsid w:val="003F31D3"/>
    <w:rsid w:val="003F5B95"/>
    <w:rsid w:val="00417838"/>
    <w:rsid w:val="00421124"/>
    <w:rsid w:val="00421A1C"/>
    <w:rsid w:val="0042722B"/>
    <w:rsid w:val="00435357"/>
    <w:rsid w:val="00436496"/>
    <w:rsid w:val="004449C3"/>
    <w:rsid w:val="00447F6A"/>
    <w:rsid w:val="004502CB"/>
    <w:rsid w:val="00450BF3"/>
    <w:rsid w:val="00451E54"/>
    <w:rsid w:val="004533BB"/>
    <w:rsid w:val="00463111"/>
    <w:rsid w:val="00474875"/>
    <w:rsid w:val="00480AA8"/>
    <w:rsid w:val="00487BC6"/>
    <w:rsid w:val="004A5E45"/>
    <w:rsid w:val="004B2E20"/>
    <w:rsid w:val="004B6AE3"/>
    <w:rsid w:val="004D074B"/>
    <w:rsid w:val="004E07B4"/>
    <w:rsid w:val="004E7672"/>
    <w:rsid w:val="004F415A"/>
    <w:rsid w:val="004F4FAF"/>
    <w:rsid w:val="004F5A5F"/>
    <w:rsid w:val="00507881"/>
    <w:rsid w:val="00512A2B"/>
    <w:rsid w:val="00516824"/>
    <w:rsid w:val="00520D40"/>
    <w:rsid w:val="00546F9B"/>
    <w:rsid w:val="00547DDE"/>
    <w:rsid w:val="00556179"/>
    <w:rsid w:val="0056021D"/>
    <w:rsid w:val="00563E89"/>
    <w:rsid w:val="00565C11"/>
    <w:rsid w:val="0056730E"/>
    <w:rsid w:val="00573DFC"/>
    <w:rsid w:val="00581E10"/>
    <w:rsid w:val="00592D8F"/>
    <w:rsid w:val="00594299"/>
    <w:rsid w:val="005C0FAC"/>
    <w:rsid w:val="005C2E98"/>
    <w:rsid w:val="005C3989"/>
    <w:rsid w:val="005D3DED"/>
    <w:rsid w:val="005D5764"/>
    <w:rsid w:val="005E0730"/>
    <w:rsid w:val="006100D6"/>
    <w:rsid w:val="0063264C"/>
    <w:rsid w:val="00634140"/>
    <w:rsid w:val="00636D56"/>
    <w:rsid w:val="00645797"/>
    <w:rsid w:val="00665D8C"/>
    <w:rsid w:val="00666107"/>
    <w:rsid w:val="0067537C"/>
    <w:rsid w:val="006B55CD"/>
    <w:rsid w:val="006B694D"/>
    <w:rsid w:val="006C0AE4"/>
    <w:rsid w:val="006C7E2F"/>
    <w:rsid w:val="006E0D8E"/>
    <w:rsid w:val="006E0F88"/>
    <w:rsid w:val="006E56C8"/>
    <w:rsid w:val="00706709"/>
    <w:rsid w:val="0074574B"/>
    <w:rsid w:val="00747C57"/>
    <w:rsid w:val="00772071"/>
    <w:rsid w:val="00772DDD"/>
    <w:rsid w:val="00775DA4"/>
    <w:rsid w:val="00775E1A"/>
    <w:rsid w:val="00776889"/>
    <w:rsid w:val="007822C4"/>
    <w:rsid w:val="00783171"/>
    <w:rsid w:val="00783A85"/>
    <w:rsid w:val="00783ACB"/>
    <w:rsid w:val="007859A4"/>
    <w:rsid w:val="0078779F"/>
    <w:rsid w:val="007927F1"/>
    <w:rsid w:val="00793108"/>
    <w:rsid w:val="007A1B57"/>
    <w:rsid w:val="007A5D8B"/>
    <w:rsid w:val="007A79E5"/>
    <w:rsid w:val="007B0BE0"/>
    <w:rsid w:val="007D4F39"/>
    <w:rsid w:val="007D6F9A"/>
    <w:rsid w:val="007E340A"/>
    <w:rsid w:val="007E44B1"/>
    <w:rsid w:val="007F3F5D"/>
    <w:rsid w:val="007F4222"/>
    <w:rsid w:val="00812EAC"/>
    <w:rsid w:val="00825F73"/>
    <w:rsid w:val="0082796D"/>
    <w:rsid w:val="00830B08"/>
    <w:rsid w:val="008348BE"/>
    <w:rsid w:val="008646C9"/>
    <w:rsid w:val="00872F0F"/>
    <w:rsid w:val="00874A8A"/>
    <w:rsid w:val="008752BE"/>
    <w:rsid w:val="0088444E"/>
    <w:rsid w:val="0089366B"/>
    <w:rsid w:val="008A134A"/>
    <w:rsid w:val="008A1C06"/>
    <w:rsid w:val="008A54C4"/>
    <w:rsid w:val="008B063B"/>
    <w:rsid w:val="008B6BC0"/>
    <w:rsid w:val="008C524F"/>
    <w:rsid w:val="008D2469"/>
    <w:rsid w:val="00904B36"/>
    <w:rsid w:val="00906953"/>
    <w:rsid w:val="0091034B"/>
    <w:rsid w:val="00915E1D"/>
    <w:rsid w:val="00921231"/>
    <w:rsid w:val="00922CEB"/>
    <w:rsid w:val="00931BCE"/>
    <w:rsid w:val="009328BF"/>
    <w:rsid w:val="0093300B"/>
    <w:rsid w:val="009358B4"/>
    <w:rsid w:val="00936147"/>
    <w:rsid w:val="00937981"/>
    <w:rsid w:val="00945188"/>
    <w:rsid w:val="00951B08"/>
    <w:rsid w:val="00960EE5"/>
    <w:rsid w:val="00963234"/>
    <w:rsid w:val="00972B09"/>
    <w:rsid w:val="00995BAE"/>
    <w:rsid w:val="009979E4"/>
    <w:rsid w:val="009C4545"/>
    <w:rsid w:val="009C7BF3"/>
    <w:rsid w:val="009E0E16"/>
    <w:rsid w:val="009F14A0"/>
    <w:rsid w:val="009F228F"/>
    <w:rsid w:val="009F22BA"/>
    <w:rsid w:val="009F483E"/>
    <w:rsid w:val="00A115C8"/>
    <w:rsid w:val="00A11E47"/>
    <w:rsid w:val="00A45513"/>
    <w:rsid w:val="00A5508D"/>
    <w:rsid w:val="00A679E0"/>
    <w:rsid w:val="00A92441"/>
    <w:rsid w:val="00A968CA"/>
    <w:rsid w:val="00AA0DC1"/>
    <w:rsid w:val="00AA2CEC"/>
    <w:rsid w:val="00AA5288"/>
    <w:rsid w:val="00AB188F"/>
    <w:rsid w:val="00AD690B"/>
    <w:rsid w:val="00B03EED"/>
    <w:rsid w:val="00B13D0D"/>
    <w:rsid w:val="00B20459"/>
    <w:rsid w:val="00B218AA"/>
    <w:rsid w:val="00B321A2"/>
    <w:rsid w:val="00B36A18"/>
    <w:rsid w:val="00B60466"/>
    <w:rsid w:val="00B70E07"/>
    <w:rsid w:val="00B71985"/>
    <w:rsid w:val="00B837A2"/>
    <w:rsid w:val="00B91D79"/>
    <w:rsid w:val="00B97DFA"/>
    <w:rsid w:val="00BA3C3E"/>
    <w:rsid w:val="00BA45CB"/>
    <w:rsid w:val="00BB3031"/>
    <w:rsid w:val="00BC1013"/>
    <w:rsid w:val="00BC7E20"/>
    <w:rsid w:val="00BE1073"/>
    <w:rsid w:val="00BE33DA"/>
    <w:rsid w:val="00BE6B7E"/>
    <w:rsid w:val="00BF5CBB"/>
    <w:rsid w:val="00C136E9"/>
    <w:rsid w:val="00C22C1C"/>
    <w:rsid w:val="00C2524A"/>
    <w:rsid w:val="00C425A3"/>
    <w:rsid w:val="00C51636"/>
    <w:rsid w:val="00C5174E"/>
    <w:rsid w:val="00C52800"/>
    <w:rsid w:val="00C641D1"/>
    <w:rsid w:val="00C83BCC"/>
    <w:rsid w:val="00C852DD"/>
    <w:rsid w:val="00C85A14"/>
    <w:rsid w:val="00C90C30"/>
    <w:rsid w:val="00CB6482"/>
    <w:rsid w:val="00CD3B0A"/>
    <w:rsid w:val="00CE6D12"/>
    <w:rsid w:val="00CF2EF2"/>
    <w:rsid w:val="00CF387A"/>
    <w:rsid w:val="00D02AC8"/>
    <w:rsid w:val="00D4096D"/>
    <w:rsid w:val="00D46910"/>
    <w:rsid w:val="00D57A4A"/>
    <w:rsid w:val="00D62474"/>
    <w:rsid w:val="00D649D1"/>
    <w:rsid w:val="00D7639F"/>
    <w:rsid w:val="00D814AE"/>
    <w:rsid w:val="00D852B4"/>
    <w:rsid w:val="00DA222F"/>
    <w:rsid w:val="00DA61F5"/>
    <w:rsid w:val="00DA7A05"/>
    <w:rsid w:val="00DA7A5E"/>
    <w:rsid w:val="00DF0197"/>
    <w:rsid w:val="00DF5200"/>
    <w:rsid w:val="00DF59C9"/>
    <w:rsid w:val="00DF767D"/>
    <w:rsid w:val="00E06FEC"/>
    <w:rsid w:val="00E1460D"/>
    <w:rsid w:val="00E171FD"/>
    <w:rsid w:val="00E223B2"/>
    <w:rsid w:val="00E25FBF"/>
    <w:rsid w:val="00E32D3E"/>
    <w:rsid w:val="00E4236D"/>
    <w:rsid w:val="00E45D9B"/>
    <w:rsid w:val="00E47A7A"/>
    <w:rsid w:val="00E662FE"/>
    <w:rsid w:val="00E75811"/>
    <w:rsid w:val="00E82C31"/>
    <w:rsid w:val="00E83BA5"/>
    <w:rsid w:val="00E92681"/>
    <w:rsid w:val="00EB7D56"/>
    <w:rsid w:val="00F11576"/>
    <w:rsid w:val="00F3703E"/>
    <w:rsid w:val="00F40AAA"/>
    <w:rsid w:val="00F4355F"/>
    <w:rsid w:val="00F51B95"/>
    <w:rsid w:val="00F57E62"/>
    <w:rsid w:val="00F64A3E"/>
    <w:rsid w:val="00F860D5"/>
    <w:rsid w:val="00F906DA"/>
    <w:rsid w:val="00F93AA9"/>
    <w:rsid w:val="00FA1786"/>
    <w:rsid w:val="00FA17EB"/>
    <w:rsid w:val="00FB586C"/>
    <w:rsid w:val="00FB69E2"/>
    <w:rsid w:val="00FC1ADC"/>
    <w:rsid w:val="00FC735C"/>
    <w:rsid w:val="00FD050F"/>
    <w:rsid w:val="00FD4514"/>
    <w:rsid w:val="00FE10B9"/>
    <w:rsid w:val="00FE158D"/>
    <w:rsid w:val="00FE6E16"/>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3FD00F"/>
  <w15:docId w15:val="{1BB7E74E-2B82-446B-A70C-60C5381C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6E0F88"/>
    <w:pPr>
      <w:autoSpaceDE w:val="0"/>
      <w:autoSpaceDN w:val="0"/>
      <w:jc w:val="both"/>
    </w:pPr>
    <w:rPr>
      <w:sz w:val="24"/>
      <w:szCs w:val="24"/>
    </w:rPr>
  </w:style>
  <w:style w:type="paragraph" w:styleId="Cmsor1">
    <w:name w:val="heading 1"/>
    <w:basedOn w:val="Norml"/>
    <w:next w:val="Norml"/>
    <w:qFormat/>
    <w:rsid w:val="008646C9"/>
    <w:pPr>
      <w:keepNext/>
      <w:spacing w:before="660" w:after="110"/>
      <w:ind w:left="567" w:hanging="567"/>
      <w:jc w:val="left"/>
      <w:outlineLvl w:val="0"/>
    </w:pPr>
    <w:rPr>
      <w:b/>
      <w:bCs/>
      <w:kern w:val="28"/>
      <w:sz w:val="26"/>
      <w:szCs w:val="26"/>
    </w:rPr>
  </w:style>
  <w:style w:type="paragraph" w:styleId="Cmsor2">
    <w:name w:val="heading 2"/>
    <w:basedOn w:val="Norml"/>
    <w:next w:val="Norml"/>
    <w:qFormat/>
    <w:rsid w:val="001543FA"/>
    <w:pPr>
      <w:keepNext/>
      <w:spacing w:before="440" w:after="110"/>
      <w:ind w:left="567" w:hanging="567"/>
      <w:jc w:val="left"/>
      <w:outlineLvl w:val="1"/>
    </w:pPr>
    <w:rPr>
      <w:b/>
      <w:bCs/>
      <w:i/>
      <w:iCs/>
      <w:sz w:val="26"/>
      <w:szCs w:val="26"/>
    </w:rPr>
  </w:style>
  <w:style w:type="paragraph" w:styleId="Cmsor3">
    <w:name w:val="heading 3"/>
    <w:basedOn w:val="Norml"/>
    <w:next w:val="Norml"/>
    <w:qFormat/>
    <w:pPr>
      <w:keepNext/>
      <w:spacing w:before="440" w:after="110"/>
      <w:ind w:left="851" w:hanging="851"/>
      <w:jc w:val="left"/>
      <w:outlineLvl w:val="2"/>
    </w:pPr>
    <w:rPr>
      <w:b/>
      <w:bCs/>
      <w:i/>
      <w:iCs/>
    </w:rPr>
  </w:style>
  <w:style w:type="paragraph" w:styleId="Cmsor4">
    <w:name w:val="heading 4"/>
    <w:basedOn w:val="Norml"/>
    <w:next w:val="Norml"/>
    <w:qFormat/>
    <w:pPr>
      <w:keepNext/>
      <w:spacing w:before="220" w:after="110"/>
      <w:ind w:left="851" w:hanging="851"/>
      <w:jc w:val="left"/>
      <w:outlineLvl w:val="3"/>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pPr>
      <w:jc w:val="center"/>
    </w:pPr>
    <w:rPr>
      <w:i/>
      <w:iCs/>
      <w:sz w:val="20"/>
      <w:szCs w:val="20"/>
    </w:rPr>
  </w:style>
  <w:style w:type="paragraph" w:styleId="llb">
    <w:name w:val="footer"/>
    <w:basedOn w:val="Norml"/>
    <w:semiHidden/>
    <w:pPr>
      <w:tabs>
        <w:tab w:val="center" w:pos="4536"/>
        <w:tab w:val="right" w:pos="9072"/>
      </w:tabs>
    </w:pPr>
  </w:style>
  <w:style w:type="paragraph" w:styleId="Cm">
    <w:name w:val="Title"/>
    <w:basedOn w:val="Norml"/>
    <w:next w:val="Norml"/>
    <w:link w:val="CmChar"/>
    <w:uiPriority w:val="10"/>
    <w:qFormat/>
    <w:pPr>
      <w:jc w:val="center"/>
    </w:pPr>
    <w:rPr>
      <w:b/>
      <w:bCs/>
      <w:kern w:val="28"/>
      <w:sz w:val="32"/>
      <w:szCs w:val="32"/>
    </w:rPr>
  </w:style>
  <w:style w:type="paragraph" w:customStyle="1" w:styleId="Szerz">
    <w:name w:val="Szerző"/>
    <w:basedOn w:val="Norml"/>
    <w:rsid w:val="00447F6A"/>
    <w:pPr>
      <w:spacing w:after="160"/>
      <w:jc w:val="center"/>
    </w:pPr>
    <w:rPr>
      <w:sz w:val="28"/>
      <w:szCs w:val="28"/>
    </w:rPr>
  </w:style>
  <w:style w:type="paragraph" w:styleId="Alcm">
    <w:name w:val="Subtitle"/>
    <w:basedOn w:val="Norml"/>
    <w:next w:val="Norml"/>
    <w:qFormat/>
    <w:rsid w:val="008A1C06"/>
    <w:pPr>
      <w:tabs>
        <w:tab w:val="center" w:pos="4551"/>
        <w:tab w:val="right" w:pos="9103"/>
      </w:tabs>
      <w:spacing w:before="110" w:after="500"/>
      <w:jc w:val="center"/>
    </w:pPr>
    <w:rPr>
      <w:sz w:val="30"/>
      <w:szCs w:val="30"/>
    </w:rPr>
  </w:style>
  <w:style w:type="character" w:styleId="Lbjegyzet-hivatkozs">
    <w:name w:val="footnote reference"/>
    <w:basedOn w:val="Bekezdsalapbettpusa"/>
    <w:rsid w:val="006B55CD"/>
    <w:rPr>
      <w:rFonts w:ascii="Times New Roman" w:hAnsi="Times New Roman" w:cs="Times New Roman"/>
      <w:sz w:val="22"/>
      <w:szCs w:val="22"/>
      <w:vertAlign w:val="superscript"/>
    </w:rPr>
  </w:style>
  <w:style w:type="paragraph" w:styleId="Lbjegyzetszveg">
    <w:name w:val="footnote text"/>
    <w:basedOn w:val="Norml"/>
    <w:rsid w:val="006E0F88"/>
    <w:pPr>
      <w:ind w:left="284" w:hanging="284"/>
    </w:pPr>
    <w:rPr>
      <w:sz w:val="20"/>
      <w:szCs w:val="18"/>
    </w:rPr>
  </w:style>
  <w:style w:type="character" w:styleId="Oldalszm">
    <w:name w:val="page number"/>
    <w:basedOn w:val="Bekezdsalapbettpusa"/>
    <w:rsid w:val="00D02AC8"/>
    <w:rPr>
      <w:rFonts w:ascii="Times New Roman" w:hAnsi="Times New Roman" w:cs="Times New Roman"/>
      <w:b w:val="0"/>
      <w:i w:val="0"/>
      <w:sz w:val="20"/>
      <w:szCs w:val="20"/>
    </w:rPr>
  </w:style>
  <w:style w:type="paragraph" w:customStyle="1" w:styleId="Irodalom">
    <w:name w:val="Irodalom"/>
    <w:basedOn w:val="Norml"/>
    <w:rsid w:val="00DF0197"/>
    <w:pPr>
      <w:keepLines/>
      <w:ind w:left="284" w:hanging="284"/>
    </w:pPr>
    <w:rPr>
      <w:lang w:val="en-GB"/>
    </w:rPr>
  </w:style>
  <w:style w:type="paragraph" w:customStyle="1" w:styleId="Szekcicm">
    <w:name w:val="Szekciócím"/>
    <w:basedOn w:val="Norml"/>
    <w:pPr>
      <w:spacing w:before="660" w:after="660"/>
      <w:jc w:val="center"/>
    </w:pPr>
    <w:rPr>
      <w:i/>
      <w:iCs/>
      <w:sz w:val="40"/>
      <w:szCs w:val="40"/>
    </w:rPr>
  </w:style>
  <w:style w:type="paragraph" w:customStyle="1" w:styleId="Elscmsor1">
    <w:name w:val="Első címsor 1"/>
    <w:basedOn w:val="Cmsor1"/>
    <w:next w:val="Norml"/>
    <w:pPr>
      <w:spacing w:before="0"/>
      <w:outlineLvl w:val="9"/>
    </w:pPr>
  </w:style>
  <w:style w:type="paragraph" w:customStyle="1" w:styleId="Elscmsor2">
    <w:name w:val="Első címsor 2"/>
    <w:basedOn w:val="Cmsor2"/>
    <w:next w:val="Norml"/>
    <w:rsid w:val="005E0730"/>
    <w:pPr>
      <w:spacing w:before="0"/>
      <w:outlineLvl w:val="9"/>
    </w:pPr>
  </w:style>
  <w:style w:type="paragraph" w:customStyle="1" w:styleId="Elscmsor3">
    <w:name w:val="Első címsor 3"/>
    <w:basedOn w:val="Cmsor3"/>
    <w:next w:val="Norml"/>
    <w:pPr>
      <w:spacing w:before="0"/>
      <w:outlineLvl w:val="9"/>
    </w:pPr>
  </w:style>
  <w:style w:type="paragraph" w:customStyle="1" w:styleId="Elscmsor4">
    <w:name w:val="Első címsor 4"/>
    <w:basedOn w:val="Cmsor4"/>
    <w:pPr>
      <w:spacing w:before="0"/>
      <w:outlineLvl w:val="9"/>
    </w:pPr>
  </w:style>
  <w:style w:type="paragraph" w:customStyle="1" w:styleId="braszveg">
    <w:name w:val="Ábraszöveg"/>
    <w:basedOn w:val="Norml"/>
    <w:rsid w:val="00C136E9"/>
    <w:pPr>
      <w:spacing w:before="300" w:after="300"/>
      <w:jc w:val="center"/>
    </w:pPr>
    <w:rPr>
      <w:i/>
      <w:iCs/>
      <w:sz w:val="18"/>
      <w:szCs w:val="18"/>
      <w:lang w:val="en-GB"/>
    </w:rPr>
  </w:style>
  <w:style w:type="paragraph" w:styleId="Idzet">
    <w:name w:val="Quote"/>
    <w:basedOn w:val="Norml"/>
    <w:qFormat/>
    <w:rsid w:val="00421A1C"/>
    <w:pPr>
      <w:spacing w:before="220" w:after="220"/>
      <w:ind w:left="284" w:right="284"/>
    </w:pPr>
    <w:rPr>
      <w:sz w:val="20"/>
      <w:szCs w:val="20"/>
    </w:rPr>
  </w:style>
  <w:style w:type="paragraph" w:customStyle="1" w:styleId="Abstract">
    <w:name w:val="Abstract"/>
    <w:basedOn w:val="Norml"/>
    <w:next w:val="Norml"/>
    <w:rsid w:val="008646C9"/>
    <w:pPr>
      <w:ind w:left="426" w:right="425"/>
    </w:pPr>
    <w:rPr>
      <w:sz w:val="20"/>
      <w:szCs w:val="20"/>
      <w:lang w:val="en-GB"/>
    </w:rPr>
  </w:style>
  <w:style w:type="paragraph" w:customStyle="1" w:styleId="Abstract-cm">
    <w:name w:val="Abstract-cím"/>
    <w:basedOn w:val="Norml"/>
    <w:next w:val="Norml"/>
    <w:rsid w:val="008646C9"/>
    <w:pPr>
      <w:spacing w:after="180"/>
      <w:ind w:left="284"/>
    </w:pPr>
    <w:rPr>
      <w:b/>
      <w:bCs/>
      <w:sz w:val="20"/>
      <w:szCs w:val="20"/>
      <w:lang w:val="en-GB"/>
    </w:rPr>
  </w:style>
  <w:style w:type="paragraph" w:styleId="Vgjegyzetszvege">
    <w:name w:val="endnote text"/>
    <w:basedOn w:val="Norml"/>
    <w:semiHidden/>
    <w:rPr>
      <w:rFonts w:ascii="Century Schoolbook" w:hAnsi="Century Schoolbook" w:cs="Century Schoolbook"/>
      <w:sz w:val="20"/>
      <w:szCs w:val="20"/>
    </w:rPr>
  </w:style>
  <w:style w:type="character" w:styleId="Vgjegyzet-hivatkozs">
    <w:name w:val="endnote reference"/>
    <w:basedOn w:val="Bekezdsalapbettpusa"/>
    <w:semiHidden/>
    <w:rPr>
      <w:rFonts w:cs="Times New Roman"/>
      <w:vertAlign w:val="superscript"/>
    </w:rPr>
  </w:style>
  <w:style w:type="paragraph" w:customStyle="1" w:styleId="Lbjegyzet">
    <w:name w:val="Lábjegyzet"/>
    <w:basedOn w:val="Lbjegyzetszveg"/>
    <w:rsid w:val="008A134A"/>
    <w:rPr>
      <w:szCs w:val="20"/>
    </w:rPr>
  </w:style>
  <w:style w:type="character" w:styleId="Hiperhivatkozs">
    <w:name w:val="Hyperlink"/>
    <w:basedOn w:val="Bekezdsalapbettpusa"/>
    <w:uiPriority w:val="99"/>
    <w:rsid w:val="008D2469"/>
    <w:rPr>
      <w:color w:val="0000FF"/>
      <w:u w:val="single"/>
    </w:rPr>
  </w:style>
  <w:style w:type="paragraph" w:customStyle="1" w:styleId="Szerziadatok">
    <w:name w:val="Szerzői adatok"/>
    <w:basedOn w:val="Norml"/>
    <w:rsid w:val="00BC1013"/>
    <w:pPr>
      <w:jc w:val="center"/>
    </w:pPr>
    <w:rPr>
      <w:sz w:val="20"/>
      <w:szCs w:val="20"/>
    </w:rPr>
  </w:style>
  <w:style w:type="character" w:customStyle="1" w:styleId="CmChar">
    <w:name w:val="Cím Char"/>
    <w:link w:val="Cm"/>
    <w:uiPriority w:val="10"/>
    <w:locked/>
    <w:rsid w:val="007A79E5"/>
    <w:rPr>
      <w:b/>
      <w:bCs/>
      <w:kern w:val="28"/>
      <w:sz w:val="32"/>
      <w:szCs w:val="32"/>
    </w:rPr>
  </w:style>
  <w:style w:type="character" w:styleId="Feloldatlanmegemlts">
    <w:name w:val="Unresolved Mention"/>
    <w:basedOn w:val="Bekezdsalapbettpusa"/>
    <w:uiPriority w:val="99"/>
    <w:semiHidden/>
    <w:unhideWhenUsed/>
    <w:rsid w:val="007D4F39"/>
    <w:rPr>
      <w:color w:val="605E5C"/>
      <w:shd w:val="clear" w:color="auto" w:fill="E1DFDD"/>
    </w:rPr>
  </w:style>
  <w:style w:type="table" w:styleId="Rcsostblzat">
    <w:name w:val="Table Grid"/>
    <w:basedOn w:val="Normltblzat"/>
    <w:rsid w:val="00565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fejChar">
    <w:name w:val="Élőfej Char"/>
    <w:basedOn w:val="Bekezdsalapbettpusa"/>
    <w:link w:val="lfej"/>
    <w:uiPriority w:val="99"/>
    <w:rsid w:val="00C22C1C"/>
    <w:rPr>
      <w:i/>
      <w:iCs/>
    </w:rPr>
  </w:style>
  <w:style w:type="paragraph" w:styleId="Jegyzetszveg">
    <w:name w:val="annotation text"/>
    <w:basedOn w:val="Norml"/>
    <w:link w:val="JegyzetszvegChar"/>
    <w:uiPriority w:val="99"/>
    <w:semiHidden/>
    <w:unhideWhenUsed/>
    <w:rsid w:val="0056730E"/>
    <w:rPr>
      <w:sz w:val="20"/>
      <w:szCs w:val="20"/>
      <w:lang w:val="de-DE" w:bidi="he-IL"/>
    </w:rPr>
  </w:style>
  <w:style w:type="character" w:customStyle="1" w:styleId="JegyzetszvegChar">
    <w:name w:val="Jegyzetszöveg Char"/>
    <w:basedOn w:val="Bekezdsalapbettpusa"/>
    <w:link w:val="Jegyzetszveg"/>
    <w:uiPriority w:val="99"/>
    <w:semiHidden/>
    <w:rsid w:val="0056730E"/>
    <w:rPr>
      <w:lang w:val="de-D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xxxx9-xxxx-xxxx-xxxx" TargetMode="External"/><Relationship Id="rId13" Type="http://schemas.openxmlformats.org/officeDocument/2006/relationships/hyperlink" Target="https://doi.org/10.1016/0388-0001(89)90029-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jstor.org/stable/417883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75/hcp.1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hyperlink" Target="http://www.idiomatic-creativity.ch/"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doi.org/10.1002/9780470758335.ch15"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H:\egyetem\04_WEB_Argumentum\semak\aktualis_semak\argumentum_sablon.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3EEAE-D127-4A09-9B4C-856149C6A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argumentum_sablon</Template>
  <TotalTime>41</TotalTime>
  <Pages>4</Pages>
  <Words>1357</Words>
  <Characters>9366</Characters>
  <Application>Microsoft Office Word</Application>
  <DocSecurity>0</DocSecurity>
  <Lines>78</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Marianna</dc:creator>
  <cp:lastModifiedBy>Feketéné Balogh Marianna</cp:lastModifiedBy>
  <cp:revision>25</cp:revision>
  <cp:lastPrinted>2026-04-22T18:10:00Z</cp:lastPrinted>
  <dcterms:created xsi:type="dcterms:W3CDTF">2026-04-15T11:37:00Z</dcterms:created>
  <dcterms:modified xsi:type="dcterms:W3CDTF">2026-04-22T18:13:00Z</dcterms:modified>
</cp:coreProperties>
</file>